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A1524" w:rsidRPr="00C51175" w:rsidTr="0039732E">
        <w:trPr>
          <w:trHeight w:val="702"/>
        </w:trPr>
        <w:tc>
          <w:tcPr>
            <w:tcW w:w="1244" w:type="dxa"/>
          </w:tcPr>
          <w:p w:rsidR="005A1524" w:rsidRDefault="005A1524">
            <w:r w:rsidRPr="00104FB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5A1524" w:rsidRDefault="005A15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A1524" w:rsidRDefault="005A15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A1524" w:rsidRDefault="005A15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A1524" w:rsidRDefault="005A1524" w:rsidP="0039732E"/>
    <w:p w:rsidR="005A1524" w:rsidRPr="00946F37" w:rsidRDefault="005A1524" w:rsidP="00946F37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A14D7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>
        <w:rPr>
          <w:rFonts w:ascii="Georgia" w:hAnsi="Georgia"/>
          <w:b/>
          <w:i/>
          <w:color w:val="CC0000"/>
          <w:sz w:val="32"/>
          <w:szCs w:val="32"/>
        </w:rPr>
        <w:t xml:space="preserve">    </w:t>
      </w:r>
      <w:r w:rsidRPr="00A14D79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A14D79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</w:t>
      </w:r>
      <w:r w:rsidRPr="00A14D79">
        <w:rPr>
          <w:rFonts w:ascii="Georgia" w:hAnsi="Georgia"/>
          <w:b/>
          <w:i/>
          <w:color w:val="CC0000"/>
          <w:sz w:val="40"/>
          <w:szCs w:val="40"/>
          <w:u w:val="single"/>
        </w:rPr>
        <w:t>«ЛАРИСА</w:t>
      </w:r>
      <w:r w:rsidRPr="00F341ED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F341ED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>
        <w:rPr>
          <w:rFonts w:ascii="Georgia" w:hAnsi="Georgia"/>
          <w:b/>
          <w:i/>
          <w:iCs/>
          <w:sz w:val="28"/>
          <w:szCs w:val="28"/>
        </w:rPr>
        <w:t xml:space="preserve">     </w:t>
      </w:r>
      <w:r w:rsidRPr="00A14D79">
        <w:rPr>
          <w:rFonts w:ascii="Georgia" w:hAnsi="Georgia"/>
          <w:b/>
          <w:i/>
          <w:iCs/>
          <w:sz w:val="28"/>
          <w:szCs w:val="28"/>
        </w:rPr>
        <w:t xml:space="preserve">   </w:t>
      </w:r>
      <w:r>
        <w:rPr>
          <w:rFonts w:ascii="Georgia" w:hAnsi="Georgia"/>
          <w:b/>
          <w:i/>
          <w:iCs/>
          <w:sz w:val="28"/>
          <w:szCs w:val="28"/>
        </w:rPr>
        <w:t xml:space="preserve">   </w:t>
      </w:r>
      <w:r w:rsidRPr="00A14D7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5A1524" w:rsidRPr="00C779DE" w:rsidRDefault="005A1524" w:rsidP="00946F37">
      <w:pPr>
        <w:jc w:val="center"/>
        <w:rPr>
          <w:rFonts w:ascii="Georgia" w:hAnsi="Georgia"/>
          <w:b/>
          <w:i/>
          <w:iCs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.15pt;margin-top:12.75pt;width:230.85pt;height:172.8pt;z-index:-251658240" wrapcoords="-70 0 -70 21506 21600 21506 21600 0 -70 0">
            <v:imagedata r:id="rId6" o:title=""/>
            <w10:wrap type="tight"/>
          </v:shape>
        </w:pict>
      </w:r>
    </w:p>
    <w:p w:rsidR="005A1524" w:rsidRPr="00C779DE" w:rsidRDefault="005A1524" w:rsidP="00663E37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sz w:val="22"/>
          <w:szCs w:val="22"/>
        </w:rPr>
        <w:t>Гостевой  дом «</w:t>
      </w:r>
      <w:r w:rsidRPr="00C779DE">
        <w:rPr>
          <w:rFonts w:ascii="Georgia" w:hAnsi="Georgia"/>
          <w:b/>
          <w:sz w:val="22"/>
          <w:szCs w:val="22"/>
        </w:rPr>
        <w:t>Лариса»</w:t>
      </w:r>
      <w:r w:rsidRPr="00C779DE">
        <w:rPr>
          <w:rFonts w:ascii="Georgia" w:hAnsi="Georgia"/>
          <w:sz w:val="22"/>
          <w:szCs w:val="22"/>
        </w:rPr>
        <w:t xml:space="preserve"> находится в центре посёлка Лермонтово. Сам поселок небольшой и компактный, но уже многие годы здесь отдыхают тысячи людей. Лермонтово примечателен своим пляжем «Золотой берег». В Лермонтово много магазинов, вещевые и продуктовые рынки, дискобары, клубы, кафе, летний кинотеатр, почта, отделение Сбербанка России. На большой территории гостевого дома расположены: трёхэтажное новое здание</w:t>
      </w:r>
      <w:r>
        <w:rPr>
          <w:rFonts w:ascii="Georgia" w:hAnsi="Georgia"/>
          <w:sz w:val="22"/>
          <w:szCs w:val="22"/>
        </w:rPr>
        <w:t xml:space="preserve"> с</w:t>
      </w:r>
      <w:r w:rsidRPr="00C779DE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sz w:val="22"/>
          <w:szCs w:val="22"/>
        </w:rPr>
        <w:t>удобства</w:t>
      </w:r>
      <w:r>
        <w:rPr>
          <w:rFonts w:ascii="Georgia" w:hAnsi="Georgia"/>
          <w:sz w:val="22"/>
          <w:szCs w:val="22"/>
        </w:rPr>
        <w:t xml:space="preserve">ми </w:t>
      </w:r>
      <w:r w:rsidRPr="00C779DE">
        <w:rPr>
          <w:rFonts w:ascii="Georgia" w:hAnsi="Georgia"/>
          <w:sz w:val="22"/>
          <w:szCs w:val="22"/>
        </w:rPr>
        <w:t>в номерах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 одноэтажное </w:t>
      </w:r>
      <w:r>
        <w:rPr>
          <w:rFonts w:ascii="Georgia" w:hAnsi="Georgia"/>
          <w:sz w:val="22"/>
          <w:szCs w:val="22"/>
        </w:rPr>
        <w:t>здание</w:t>
      </w:r>
      <w:r w:rsidRPr="00C779DE">
        <w:rPr>
          <w:rFonts w:ascii="Georgia" w:hAnsi="Georgia"/>
          <w:sz w:val="22"/>
          <w:szCs w:val="22"/>
        </w:rPr>
        <w:t xml:space="preserve"> с комнатами эконом класса. </w:t>
      </w:r>
      <w:r>
        <w:rPr>
          <w:rFonts w:ascii="Georgia" w:hAnsi="Georgia"/>
          <w:sz w:val="22"/>
          <w:szCs w:val="22"/>
        </w:rPr>
        <w:t xml:space="preserve">В гостевом доме </w:t>
      </w:r>
      <w:r w:rsidRPr="00A53EEF">
        <w:rPr>
          <w:rFonts w:ascii="Georgia" w:hAnsi="Georgia"/>
          <w:b/>
          <w:sz w:val="22"/>
          <w:szCs w:val="22"/>
        </w:rPr>
        <w:t>«Лариса»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меется две оборудованные кухни с летней столовой, бесплатная стоянка для машин на территории двора. Расстояние до моря </w:t>
      </w:r>
      <w:smartTag w:uri="urn:schemas-microsoft-com:office:smarttags" w:element="metricconverter">
        <w:smartTagPr>
          <w:attr w:name="ProductID" w:val="100 м"/>
        </w:smartTagPr>
        <w:r w:rsidRPr="00C779DE">
          <w:rPr>
            <w:rFonts w:ascii="Georgia" w:hAnsi="Georgia"/>
            <w:sz w:val="22"/>
            <w:szCs w:val="22"/>
          </w:rPr>
          <w:t>100 м</w:t>
        </w:r>
      </w:smartTag>
      <w:r w:rsidRPr="00C779DE">
        <w:rPr>
          <w:rFonts w:ascii="Georgia" w:hAnsi="Georgia"/>
          <w:sz w:val="22"/>
          <w:szCs w:val="22"/>
        </w:rPr>
        <w:t xml:space="preserve">, до аквапарка </w:t>
      </w:r>
      <w:smartTag w:uri="urn:schemas-microsoft-com:office:smarttags" w:element="metricconverter">
        <w:smartTagPr>
          <w:attr w:name="ProductID" w:val="40 м"/>
        </w:smartTagPr>
        <w:r w:rsidRPr="00C779DE">
          <w:rPr>
            <w:rFonts w:ascii="Georgia" w:hAnsi="Georgia"/>
            <w:sz w:val="22"/>
            <w:szCs w:val="22"/>
          </w:rPr>
          <w:t>40 м</w:t>
        </w:r>
      </w:smartTag>
      <w:r w:rsidRPr="00C779DE">
        <w:rPr>
          <w:rFonts w:ascii="Georgia" w:hAnsi="Georgia"/>
          <w:sz w:val="22"/>
          <w:szCs w:val="22"/>
        </w:rPr>
        <w:t>.</w:t>
      </w:r>
    </w:p>
    <w:p w:rsidR="005A1524" w:rsidRDefault="005A1524" w:rsidP="00C779DE">
      <w:pPr>
        <w:jc w:val="both"/>
        <w:rPr>
          <w:rFonts w:ascii="Georgia" w:hAnsi="Georgia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Размещение: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«Стандарт» 2-х, 3-х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односпальные и двуспальные кровати,  тумбочки, шкаф, доп. место – кресло-кровать). </w:t>
      </w:r>
    </w:p>
    <w:p w:rsidR="005A1524" w:rsidRDefault="005A1524" w:rsidP="00A14D79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b/>
          <w:sz w:val="22"/>
          <w:szCs w:val="22"/>
        </w:rPr>
        <w:t>«</w:t>
      </w:r>
      <w:r>
        <w:rPr>
          <w:rFonts w:ascii="Georgia" w:hAnsi="Georgia"/>
          <w:b/>
          <w:sz w:val="22"/>
          <w:szCs w:val="22"/>
        </w:rPr>
        <w:t>Комфорт</w:t>
      </w:r>
      <w:r w:rsidRPr="00C779DE">
        <w:rPr>
          <w:rFonts w:ascii="Georgia" w:hAnsi="Georgia"/>
          <w:b/>
          <w:sz w:val="22"/>
          <w:szCs w:val="22"/>
        </w:rPr>
        <w:t xml:space="preserve">» </w:t>
      </w:r>
      <w:r>
        <w:rPr>
          <w:rFonts w:ascii="Georgia" w:hAnsi="Georgia"/>
          <w:b/>
          <w:sz w:val="22"/>
          <w:szCs w:val="22"/>
        </w:rPr>
        <w:t>3-х, 4</w:t>
      </w:r>
      <w:r w:rsidRPr="00C779DE">
        <w:rPr>
          <w:rFonts w:ascii="Georgia" w:hAnsi="Georgia"/>
          <w:b/>
          <w:sz w:val="22"/>
          <w:szCs w:val="22"/>
        </w:rPr>
        <w:t>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</w:t>
      </w:r>
      <w:r>
        <w:rPr>
          <w:rFonts w:ascii="Georgia" w:hAnsi="Georgia"/>
          <w:sz w:val="22"/>
          <w:szCs w:val="22"/>
        </w:rPr>
        <w:t xml:space="preserve">новая мебель, односпальные и </w:t>
      </w:r>
      <w:r w:rsidRPr="00C779DE">
        <w:rPr>
          <w:rFonts w:ascii="Georgia" w:hAnsi="Georgia"/>
          <w:sz w:val="22"/>
          <w:szCs w:val="22"/>
        </w:rPr>
        <w:t xml:space="preserve">двуспальные кровати,  тумбочки, шкаф). </w:t>
      </w:r>
    </w:p>
    <w:p w:rsidR="005A1524" w:rsidRPr="00C779DE" w:rsidRDefault="005A1524" w:rsidP="007A49E3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Питание:</w:t>
      </w:r>
      <w:r w:rsidRPr="00C779DE">
        <w:rPr>
          <w:rFonts w:ascii="Georgia" w:hAnsi="Georgia" w:cs="Arial"/>
          <w:color w:val="000000"/>
          <w:sz w:val="22"/>
          <w:szCs w:val="22"/>
        </w:rPr>
        <w:t xml:space="preserve"> в гостевом доме есть 2 кухни, оборудованные всем необходимым для самостоятельного приготовления пищи.</w:t>
      </w:r>
    </w:p>
    <w:p w:rsidR="005A1524" w:rsidRPr="00C779DE" w:rsidRDefault="005A1524" w:rsidP="00383BB5">
      <w:pPr>
        <w:jc w:val="both"/>
        <w:rPr>
          <w:rFonts w:ascii="Georgia" w:hAnsi="Georgia" w:cs="Arial"/>
          <w:b/>
          <w:color w:val="000000"/>
          <w:sz w:val="22"/>
          <w:szCs w:val="22"/>
          <w:u w:val="single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Пляж</w:t>
      </w:r>
      <w:r w:rsidRPr="00A14D79">
        <w:rPr>
          <w:rFonts w:ascii="Georgia" w:hAnsi="Georgia" w:cs="Arial"/>
          <w:color w:val="0000CC"/>
          <w:sz w:val="22"/>
          <w:szCs w:val="22"/>
          <w:u w:val="single"/>
        </w:rPr>
        <w:t>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3 мин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- </w:t>
      </w:r>
      <w:r w:rsidRPr="00C779DE">
        <w:rPr>
          <w:rFonts w:ascii="Georgia" w:hAnsi="Georgia"/>
          <w:sz w:val="22"/>
          <w:szCs w:val="22"/>
        </w:rPr>
        <w:t>песчано-галечный</w:t>
      </w:r>
      <w:r w:rsidRPr="00C779DE">
        <w:rPr>
          <w:rFonts w:ascii="Georgia" w:hAnsi="Georgia" w:cs="Arial"/>
          <w:sz w:val="22"/>
          <w:szCs w:val="22"/>
        </w:rPr>
        <w:t>.</w:t>
      </w:r>
    </w:p>
    <w:p w:rsidR="005A1524" w:rsidRPr="00C779DE" w:rsidRDefault="005A1524" w:rsidP="009659FC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Детям: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до 5 лет </w:t>
      </w:r>
      <w:r w:rsidRPr="00C779DE">
        <w:rPr>
          <w:rFonts w:ascii="Georgia" w:hAnsi="Georgia" w:cs="Arial"/>
          <w:color w:val="000000"/>
          <w:sz w:val="22"/>
          <w:szCs w:val="22"/>
        </w:rPr>
        <w:t>на одном месте с родителями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 – </w:t>
      </w:r>
      <w:r>
        <w:rPr>
          <w:rFonts w:ascii="Georgia" w:hAnsi="Georgia" w:cs="Arial"/>
          <w:b/>
          <w:color w:val="000000"/>
          <w:sz w:val="22"/>
          <w:szCs w:val="22"/>
        </w:rPr>
        <w:t>62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00 руб.,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 </w:t>
      </w:r>
      <w:r w:rsidRPr="00C779DE">
        <w:rPr>
          <w:rFonts w:ascii="Georgia" w:hAnsi="Georgia"/>
          <w:b/>
          <w:sz w:val="22"/>
          <w:szCs w:val="22"/>
        </w:rPr>
        <w:t>до 12 лет</w:t>
      </w:r>
      <w:r w:rsidRPr="00C779DE">
        <w:rPr>
          <w:rFonts w:ascii="Georgia" w:hAnsi="Georgia"/>
          <w:sz w:val="22"/>
          <w:szCs w:val="22"/>
        </w:rPr>
        <w:t xml:space="preserve">- скидка на проезд – </w:t>
      </w:r>
      <w:r w:rsidRPr="00C779DE">
        <w:rPr>
          <w:rFonts w:ascii="Georgia" w:hAnsi="Georgia"/>
          <w:b/>
          <w:sz w:val="22"/>
          <w:szCs w:val="22"/>
        </w:rPr>
        <w:t>200 руб.</w:t>
      </w:r>
    </w:p>
    <w:p w:rsidR="005A1524" w:rsidRDefault="005A1524" w:rsidP="0039732E">
      <w:pPr>
        <w:pStyle w:val="Heading1"/>
        <w:rPr>
          <w:color w:val="0000FF"/>
          <w:sz w:val="28"/>
          <w:szCs w:val="28"/>
        </w:rPr>
      </w:pPr>
    </w:p>
    <w:p w:rsidR="005A1524" w:rsidRPr="00F55A08" w:rsidRDefault="005A1524" w:rsidP="0039732E">
      <w:pPr>
        <w:pStyle w:val="Heading1"/>
        <w:rPr>
          <w:color w:val="0000FF"/>
          <w:sz w:val="28"/>
          <w:szCs w:val="28"/>
        </w:rPr>
      </w:pPr>
      <w:r w:rsidRPr="00F55A08">
        <w:rPr>
          <w:color w:val="0000FF"/>
          <w:sz w:val="28"/>
          <w:szCs w:val="28"/>
        </w:rPr>
        <w:t>Стоимость тура на 1 человека (7 ночей)</w:t>
      </w:r>
    </w:p>
    <w:p w:rsidR="005A1524" w:rsidRPr="004E1BA9" w:rsidRDefault="005A1524" w:rsidP="004E1BA9">
      <w:pPr>
        <w:rPr>
          <w:sz w:val="16"/>
          <w:szCs w:val="16"/>
        </w:rPr>
      </w:pPr>
    </w:p>
    <w:tbl>
      <w:tblPr>
        <w:tblW w:w="8909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7"/>
        <w:gridCol w:w="1390"/>
        <w:gridCol w:w="1358"/>
        <w:gridCol w:w="1674"/>
        <w:gridCol w:w="1220"/>
        <w:gridCol w:w="1210"/>
      </w:tblGrid>
      <w:tr w:rsidR="005A1524" w:rsidRPr="007D5948" w:rsidTr="009D4537">
        <w:trPr>
          <w:cantSplit/>
          <w:trHeight w:val="312"/>
          <w:jc w:val="center"/>
        </w:trPr>
        <w:tc>
          <w:tcPr>
            <w:tcW w:w="2057" w:type="dxa"/>
            <w:vMerge w:val="restart"/>
            <w:tcBorders>
              <w:tl2br w:val="single" w:sz="4" w:space="0" w:color="auto"/>
            </w:tcBorders>
          </w:tcPr>
          <w:p w:rsidR="005A1524" w:rsidRPr="001C67DE" w:rsidRDefault="005A1524" w:rsidP="007E750B">
            <w:pPr>
              <w:jc w:val="right"/>
              <w:rPr>
                <w:b/>
                <w:bCs/>
              </w:rPr>
            </w:pPr>
            <w:r w:rsidRPr="001C67DE">
              <w:rPr>
                <w:b/>
                <w:bCs/>
              </w:rPr>
              <w:t>Размещение</w:t>
            </w:r>
          </w:p>
          <w:p w:rsidR="005A1524" w:rsidRPr="001C67DE" w:rsidRDefault="005A1524" w:rsidP="007E750B">
            <w:pPr>
              <w:rPr>
                <w:b/>
                <w:bCs/>
              </w:rPr>
            </w:pPr>
          </w:p>
          <w:p w:rsidR="005A1524" w:rsidRPr="001C67DE" w:rsidRDefault="005A1524" w:rsidP="007E750B">
            <w:pPr>
              <w:rPr>
                <w:b/>
                <w:bCs/>
              </w:rPr>
            </w:pPr>
          </w:p>
          <w:p w:rsidR="005A1524" w:rsidRPr="001C67DE" w:rsidRDefault="005A1524" w:rsidP="007E750B">
            <w:pPr>
              <w:rPr>
                <w:b/>
                <w:bCs/>
              </w:rPr>
            </w:pPr>
          </w:p>
          <w:p w:rsidR="005A1524" w:rsidRDefault="005A1524" w:rsidP="007E750B">
            <w:pPr>
              <w:rPr>
                <w:b/>
                <w:bCs/>
              </w:rPr>
            </w:pPr>
          </w:p>
          <w:p w:rsidR="005A1524" w:rsidRPr="001C67DE" w:rsidRDefault="005A1524" w:rsidP="007E750B">
            <w:r w:rsidRPr="001C67DE">
              <w:rPr>
                <w:b/>
                <w:bCs/>
              </w:rPr>
              <w:t>Заезды</w:t>
            </w:r>
          </w:p>
        </w:tc>
        <w:tc>
          <w:tcPr>
            <w:tcW w:w="4422" w:type="dxa"/>
            <w:gridSpan w:val="3"/>
          </w:tcPr>
          <w:p w:rsidR="005A1524" w:rsidRPr="00A14D79" w:rsidRDefault="005A1524" w:rsidP="001E2023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СТАНДАРТ </w:t>
            </w:r>
          </w:p>
        </w:tc>
        <w:tc>
          <w:tcPr>
            <w:tcW w:w="2430" w:type="dxa"/>
            <w:gridSpan w:val="2"/>
          </w:tcPr>
          <w:p w:rsidR="005A1524" w:rsidRPr="00A14D79" w:rsidRDefault="005A1524" w:rsidP="001E2023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</w:tr>
      <w:tr w:rsidR="005A1524" w:rsidRPr="007D5948" w:rsidTr="009D4537">
        <w:trPr>
          <w:cantSplit/>
          <w:trHeight w:val="349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5A1524" w:rsidRPr="001C67DE" w:rsidRDefault="005A1524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 w:val="restart"/>
          </w:tcPr>
          <w:p w:rsidR="005A1524" w:rsidRPr="00A14D79" w:rsidRDefault="005A152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2-х мест. </w:t>
            </w:r>
          </w:p>
          <w:p w:rsidR="005A1524" w:rsidRPr="00A14D79" w:rsidRDefault="005A152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3032" w:type="dxa"/>
            <w:gridSpan w:val="2"/>
          </w:tcPr>
          <w:p w:rsidR="005A1524" w:rsidRPr="00A14D79" w:rsidRDefault="005A1524" w:rsidP="00641026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5A1524" w:rsidRPr="00A14D79" w:rsidRDefault="005A1524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</w:tc>
        <w:tc>
          <w:tcPr>
            <w:tcW w:w="1220" w:type="dxa"/>
            <w:vMerge w:val="restart"/>
          </w:tcPr>
          <w:p w:rsidR="005A1524" w:rsidRPr="00A14D79" w:rsidRDefault="005A1524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5A1524" w:rsidRPr="00A14D79" w:rsidRDefault="005A1524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>с удоб.</w:t>
            </w:r>
          </w:p>
          <w:p w:rsidR="005A1524" w:rsidRPr="00A14D79" w:rsidRDefault="005A1524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 w:val="restart"/>
          </w:tcPr>
          <w:p w:rsidR="005A1524" w:rsidRPr="00A14D79" w:rsidRDefault="005A1524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4-х мест. с удоб.</w:t>
            </w:r>
          </w:p>
        </w:tc>
      </w:tr>
      <w:tr w:rsidR="005A1524" w:rsidRPr="007D5948" w:rsidTr="009D4537">
        <w:trPr>
          <w:cantSplit/>
          <w:trHeight w:val="718"/>
          <w:jc w:val="center"/>
        </w:trPr>
        <w:tc>
          <w:tcPr>
            <w:tcW w:w="2057" w:type="dxa"/>
            <w:vMerge/>
            <w:tcBorders>
              <w:tl2br w:val="single" w:sz="4" w:space="0" w:color="auto"/>
            </w:tcBorders>
          </w:tcPr>
          <w:p w:rsidR="005A1524" w:rsidRPr="001C67DE" w:rsidRDefault="005A1524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90" w:type="dxa"/>
            <w:vMerge/>
          </w:tcPr>
          <w:p w:rsidR="005A1524" w:rsidRPr="00A14D79" w:rsidRDefault="005A1524" w:rsidP="0055080C">
            <w:pPr>
              <w:jc w:val="center"/>
              <w:rPr>
                <w:b/>
              </w:rPr>
            </w:pPr>
          </w:p>
        </w:tc>
        <w:tc>
          <w:tcPr>
            <w:tcW w:w="1358" w:type="dxa"/>
          </w:tcPr>
          <w:p w:rsidR="005A1524" w:rsidRPr="00A14D79" w:rsidRDefault="005A1524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>Основное место</w:t>
            </w:r>
          </w:p>
        </w:tc>
        <w:tc>
          <w:tcPr>
            <w:tcW w:w="1674" w:type="dxa"/>
          </w:tcPr>
          <w:p w:rsidR="005A1524" w:rsidRPr="00A14D79" w:rsidRDefault="005A152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Доп. место</w:t>
            </w:r>
          </w:p>
          <w:p w:rsidR="005A1524" w:rsidRPr="00A14D79" w:rsidRDefault="005A152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дети </w:t>
            </w:r>
          </w:p>
          <w:p w:rsidR="005A1524" w:rsidRPr="00A14D79" w:rsidRDefault="005A1524" w:rsidP="00A14D79">
            <w:pPr>
              <w:jc w:val="center"/>
              <w:rPr>
                <w:b/>
              </w:rPr>
            </w:pPr>
            <w:r w:rsidRPr="00A14D79">
              <w:rPr>
                <w:b/>
              </w:rPr>
              <w:t>до 12 лет</w:t>
            </w:r>
          </w:p>
        </w:tc>
        <w:tc>
          <w:tcPr>
            <w:tcW w:w="1220" w:type="dxa"/>
            <w:vMerge/>
          </w:tcPr>
          <w:p w:rsidR="005A1524" w:rsidRPr="00A14D79" w:rsidRDefault="005A1524" w:rsidP="009D3015">
            <w:pPr>
              <w:jc w:val="center"/>
              <w:rPr>
                <w:b/>
              </w:rPr>
            </w:pPr>
          </w:p>
        </w:tc>
        <w:tc>
          <w:tcPr>
            <w:tcW w:w="1210" w:type="dxa"/>
            <w:vMerge/>
          </w:tcPr>
          <w:p w:rsidR="005A1524" w:rsidRPr="00A14D79" w:rsidRDefault="005A1524" w:rsidP="009D3015">
            <w:pPr>
              <w:jc w:val="center"/>
              <w:rPr>
                <w:b/>
              </w:rPr>
            </w:pP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.05.-0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12700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5A1524" w:rsidRPr="007D5948" w:rsidTr="009D4537">
        <w:trPr>
          <w:trHeight w:val="229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</w:tr>
      <w:tr w:rsidR="005A1524" w:rsidRPr="00B92F4B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15450</w:t>
            </w:r>
          </w:p>
        </w:tc>
      </w:tr>
      <w:tr w:rsidR="005A1524" w:rsidRPr="007D5948" w:rsidTr="009D4537">
        <w:trPr>
          <w:trHeight w:val="229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15650</w:t>
            </w:r>
          </w:p>
        </w:tc>
      </w:tr>
      <w:tr w:rsidR="005A1524" w:rsidRPr="00B92F4B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16250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90" w:type="dxa"/>
          </w:tcPr>
          <w:p w:rsidR="005A1524" w:rsidRDefault="005A1524" w:rsidP="00406475">
            <w:pPr>
              <w:jc w:val="center"/>
            </w:pPr>
            <w:r w:rsidRPr="000313B0">
              <w:rPr>
                <w:b/>
              </w:rPr>
              <w:t>15950</w:t>
            </w:r>
          </w:p>
        </w:tc>
        <w:tc>
          <w:tcPr>
            <w:tcW w:w="1358" w:type="dxa"/>
          </w:tcPr>
          <w:p w:rsidR="005A1524" w:rsidRDefault="005A1524" w:rsidP="00406475">
            <w:pPr>
              <w:jc w:val="center"/>
            </w:pPr>
            <w:r w:rsidRPr="000032B6">
              <w:rPr>
                <w:b/>
              </w:rPr>
              <w:t>15200</w:t>
            </w:r>
          </w:p>
        </w:tc>
        <w:tc>
          <w:tcPr>
            <w:tcW w:w="1674" w:type="dxa"/>
          </w:tcPr>
          <w:p w:rsidR="005A1524" w:rsidRDefault="005A1524" w:rsidP="00396165">
            <w:pPr>
              <w:jc w:val="center"/>
            </w:pPr>
            <w:r w:rsidRPr="007543DF">
              <w:rPr>
                <w:b/>
              </w:rPr>
              <w:t>10950</w:t>
            </w:r>
          </w:p>
        </w:tc>
        <w:tc>
          <w:tcPr>
            <w:tcW w:w="1220" w:type="dxa"/>
          </w:tcPr>
          <w:p w:rsidR="005A1524" w:rsidRDefault="005A1524" w:rsidP="00C03C27">
            <w:pPr>
              <w:jc w:val="center"/>
            </w:pPr>
            <w:r w:rsidRPr="00584A62">
              <w:rPr>
                <w:b/>
              </w:rPr>
              <w:t>16250</w:t>
            </w:r>
          </w:p>
        </w:tc>
        <w:tc>
          <w:tcPr>
            <w:tcW w:w="1210" w:type="dxa"/>
          </w:tcPr>
          <w:p w:rsidR="005A1524" w:rsidRDefault="005A1524" w:rsidP="007866C3">
            <w:pPr>
              <w:jc w:val="center"/>
            </w:pPr>
            <w:r w:rsidRPr="00D13B1D">
              <w:rPr>
                <w:b/>
              </w:rPr>
              <w:t>15850</w:t>
            </w:r>
          </w:p>
        </w:tc>
      </w:tr>
      <w:tr w:rsidR="005A1524" w:rsidRPr="007D5948" w:rsidTr="009D4537">
        <w:trPr>
          <w:trHeight w:val="229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5A1524" w:rsidRDefault="005A1524" w:rsidP="00406475">
            <w:pPr>
              <w:jc w:val="center"/>
            </w:pPr>
            <w:r w:rsidRPr="000313B0">
              <w:rPr>
                <w:b/>
              </w:rPr>
              <w:t>15950</w:t>
            </w:r>
          </w:p>
        </w:tc>
        <w:tc>
          <w:tcPr>
            <w:tcW w:w="1358" w:type="dxa"/>
          </w:tcPr>
          <w:p w:rsidR="005A1524" w:rsidRDefault="005A1524" w:rsidP="00406475">
            <w:pPr>
              <w:jc w:val="center"/>
            </w:pPr>
            <w:r w:rsidRPr="000032B6">
              <w:rPr>
                <w:b/>
              </w:rPr>
              <w:t>15200</w:t>
            </w:r>
          </w:p>
        </w:tc>
        <w:tc>
          <w:tcPr>
            <w:tcW w:w="1674" w:type="dxa"/>
          </w:tcPr>
          <w:p w:rsidR="005A1524" w:rsidRDefault="005A1524" w:rsidP="00396165">
            <w:pPr>
              <w:jc w:val="center"/>
            </w:pPr>
            <w:r w:rsidRPr="007543DF">
              <w:rPr>
                <w:b/>
              </w:rPr>
              <w:t>10950</w:t>
            </w:r>
          </w:p>
        </w:tc>
        <w:tc>
          <w:tcPr>
            <w:tcW w:w="1220" w:type="dxa"/>
          </w:tcPr>
          <w:p w:rsidR="005A1524" w:rsidRDefault="005A1524" w:rsidP="00C03C27">
            <w:pPr>
              <w:jc w:val="center"/>
            </w:pPr>
            <w:r w:rsidRPr="00584A62">
              <w:rPr>
                <w:b/>
              </w:rPr>
              <w:t>16250</w:t>
            </w:r>
          </w:p>
        </w:tc>
        <w:tc>
          <w:tcPr>
            <w:tcW w:w="1210" w:type="dxa"/>
          </w:tcPr>
          <w:p w:rsidR="005A1524" w:rsidRDefault="005A1524" w:rsidP="007866C3">
            <w:pPr>
              <w:jc w:val="center"/>
            </w:pPr>
            <w:r w:rsidRPr="00D13B1D">
              <w:rPr>
                <w:b/>
              </w:rPr>
              <w:t>15850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31.07</w:t>
            </w:r>
            <w:r w:rsidRPr="004517D2">
              <w:rPr>
                <w:b/>
                <w:color w:val="0000CC"/>
                <w:sz w:val="22"/>
                <w:szCs w:val="22"/>
              </w:rPr>
              <w:t>.-</w:t>
            </w: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5A1524" w:rsidRDefault="005A1524" w:rsidP="00406475">
            <w:pPr>
              <w:jc w:val="center"/>
            </w:pPr>
            <w:r w:rsidRPr="000313B0">
              <w:rPr>
                <w:b/>
              </w:rPr>
              <w:t>15950</w:t>
            </w:r>
          </w:p>
        </w:tc>
        <w:tc>
          <w:tcPr>
            <w:tcW w:w="1358" w:type="dxa"/>
          </w:tcPr>
          <w:p w:rsidR="005A1524" w:rsidRDefault="005A1524" w:rsidP="00406475">
            <w:pPr>
              <w:jc w:val="center"/>
            </w:pPr>
            <w:r w:rsidRPr="000032B6">
              <w:rPr>
                <w:b/>
              </w:rPr>
              <w:t>15200</w:t>
            </w:r>
          </w:p>
        </w:tc>
        <w:tc>
          <w:tcPr>
            <w:tcW w:w="1674" w:type="dxa"/>
          </w:tcPr>
          <w:p w:rsidR="005A1524" w:rsidRDefault="005A1524" w:rsidP="00396165">
            <w:pPr>
              <w:jc w:val="center"/>
            </w:pPr>
            <w:r w:rsidRPr="007543DF">
              <w:rPr>
                <w:b/>
              </w:rPr>
              <w:t>10950</w:t>
            </w:r>
          </w:p>
        </w:tc>
        <w:tc>
          <w:tcPr>
            <w:tcW w:w="1220" w:type="dxa"/>
          </w:tcPr>
          <w:p w:rsidR="005A1524" w:rsidRDefault="005A1524" w:rsidP="00C03C27">
            <w:pPr>
              <w:jc w:val="center"/>
            </w:pPr>
            <w:r w:rsidRPr="00584A62">
              <w:rPr>
                <w:b/>
              </w:rPr>
              <w:t>16250</w:t>
            </w:r>
          </w:p>
        </w:tc>
        <w:tc>
          <w:tcPr>
            <w:tcW w:w="1210" w:type="dxa"/>
          </w:tcPr>
          <w:p w:rsidR="005A1524" w:rsidRDefault="005A1524" w:rsidP="007866C3">
            <w:pPr>
              <w:jc w:val="center"/>
            </w:pPr>
            <w:r w:rsidRPr="00D13B1D">
              <w:rPr>
                <w:b/>
              </w:rPr>
              <w:t>15850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5A1524" w:rsidRDefault="005A1524" w:rsidP="00406475">
            <w:pPr>
              <w:jc w:val="center"/>
            </w:pPr>
            <w:r w:rsidRPr="000313B0">
              <w:rPr>
                <w:b/>
              </w:rPr>
              <w:t>15950</w:t>
            </w:r>
          </w:p>
        </w:tc>
        <w:tc>
          <w:tcPr>
            <w:tcW w:w="1358" w:type="dxa"/>
          </w:tcPr>
          <w:p w:rsidR="005A1524" w:rsidRDefault="005A1524" w:rsidP="00406475">
            <w:pPr>
              <w:jc w:val="center"/>
            </w:pPr>
            <w:r w:rsidRPr="000032B6">
              <w:rPr>
                <w:b/>
              </w:rPr>
              <w:t>15200</w:t>
            </w:r>
          </w:p>
        </w:tc>
        <w:tc>
          <w:tcPr>
            <w:tcW w:w="1674" w:type="dxa"/>
          </w:tcPr>
          <w:p w:rsidR="005A1524" w:rsidRDefault="005A1524" w:rsidP="00396165">
            <w:pPr>
              <w:jc w:val="center"/>
            </w:pPr>
            <w:r w:rsidRPr="007543DF">
              <w:rPr>
                <w:b/>
              </w:rPr>
              <w:t>10950</w:t>
            </w:r>
          </w:p>
        </w:tc>
        <w:tc>
          <w:tcPr>
            <w:tcW w:w="1220" w:type="dxa"/>
          </w:tcPr>
          <w:p w:rsidR="005A1524" w:rsidRDefault="005A1524" w:rsidP="00C03C27">
            <w:pPr>
              <w:jc w:val="center"/>
            </w:pPr>
            <w:r w:rsidRPr="00584A62">
              <w:rPr>
                <w:b/>
              </w:rPr>
              <w:t>16250</w:t>
            </w:r>
          </w:p>
        </w:tc>
        <w:tc>
          <w:tcPr>
            <w:tcW w:w="1210" w:type="dxa"/>
          </w:tcPr>
          <w:p w:rsidR="005A1524" w:rsidRDefault="005A1524" w:rsidP="007866C3">
            <w:pPr>
              <w:jc w:val="center"/>
            </w:pPr>
            <w:r w:rsidRPr="00D13B1D">
              <w:rPr>
                <w:b/>
              </w:rPr>
              <w:t>15850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90" w:type="dxa"/>
          </w:tcPr>
          <w:p w:rsidR="005A1524" w:rsidRPr="00406475" w:rsidRDefault="005A1524" w:rsidP="005C432B">
            <w:pPr>
              <w:jc w:val="center"/>
              <w:rPr>
                <w:b/>
              </w:rPr>
            </w:pPr>
            <w:r w:rsidRPr="00406475">
              <w:rPr>
                <w:b/>
              </w:rPr>
              <w:t>15750</w:t>
            </w:r>
          </w:p>
        </w:tc>
        <w:tc>
          <w:tcPr>
            <w:tcW w:w="1358" w:type="dxa"/>
          </w:tcPr>
          <w:p w:rsidR="005A1524" w:rsidRPr="00406475" w:rsidRDefault="005A1524" w:rsidP="002156A0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674" w:type="dxa"/>
          </w:tcPr>
          <w:p w:rsidR="005A1524" w:rsidRPr="00406475" w:rsidRDefault="005A1524" w:rsidP="001755E8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20" w:type="dxa"/>
          </w:tcPr>
          <w:p w:rsidR="005A1524" w:rsidRPr="00406475" w:rsidRDefault="005A1524" w:rsidP="007E47BD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210" w:type="dxa"/>
          </w:tcPr>
          <w:p w:rsidR="005A1524" w:rsidRPr="00406475" w:rsidRDefault="005A1524" w:rsidP="00BA0236">
            <w:pPr>
              <w:jc w:val="center"/>
              <w:rPr>
                <w:b/>
              </w:rPr>
            </w:pPr>
            <w:r>
              <w:rPr>
                <w:b/>
              </w:rPr>
              <w:t>15650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30</w:t>
            </w:r>
            <w:r w:rsidRPr="004517D2">
              <w:rPr>
                <w:b/>
                <w:color w:val="0000CC"/>
                <w:sz w:val="22"/>
                <w:szCs w:val="22"/>
              </w:rPr>
              <w:t>.0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390" w:type="dxa"/>
          </w:tcPr>
          <w:p w:rsidR="005A1524" w:rsidRPr="000E19D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  <w:tc>
          <w:tcPr>
            <w:tcW w:w="1220" w:type="dxa"/>
          </w:tcPr>
          <w:p w:rsidR="005A1524" w:rsidRPr="007E47BD" w:rsidRDefault="005A1524" w:rsidP="004A6ABF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15450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14400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5A1524" w:rsidRPr="007D5948" w:rsidTr="009D4537">
        <w:trPr>
          <w:trHeight w:val="214"/>
          <w:jc w:val="center"/>
        </w:trPr>
        <w:tc>
          <w:tcPr>
            <w:tcW w:w="2057" w:type="dxa"/>
          </w:tcPr>
          <w:p w:rsidR="005A1524" w:rsidRPr="004517D2" w:rsidRDefault="005A1524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18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90" w:type="dxa"/>
          </w:tcPr>
          <w:p w:rsidR="005A1524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358" w:type="dxa"/>
          </w:tcPr>
          <w:p w:rsidR="005A1524" w:rsidRPr="003F3819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674" w:type="dxa"/>
          </w:tcPr>
          <w:p w:rsidR="005A1524" w:rsidRPr="007F0EB5" w:rsidRDefault="005A1524" w:rsidP="00C25F31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22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0" w:type="dxa"/>
          </w:tcPr>
          <w:p w:rsidR="005A1524" w:rsidRPr="007F0EB5" w:rsidRDefault="005A1524" w:rsidP="00F5535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</w:tr>
    </w:tbl>
    <w:p w:rsidR="005A1524" w:rsidRPr="00A14D79" w:rsidRDefault="005A1524" w:rsidP="00383BB5">
      <w:pPr>
        <w:jc w:val="both"/>
        <w:rPr>
          <w:rFonts w:ascii="Georgia" w:hAnsi="Georgia" w:cs="Arial"/>
          <w:sz w:val="26"/>
          <w:szCs w:val="26"/>
        </w:rPr>
      </w:pPr>
      <w:r w:rsidRPr="00A14D79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14D79">
        <w:rPr>
          <w:rFonts w:ascii="Georgia" w:hAnsi="Georgia" w:cs="Arial"/>
          <w:sz w:val="26"/>
          <w:szCs w:val="26"/>
          <w:u w:val="single"/>
        </w:rPr>
        <w:t>:</w:t>
      </w:r>
      <w:r w:rsidRPr="00A14D79">
        <w:rPr>
          <w:rFonts w:ascii="Georgia" w:hAnsi="Georgia" w:cs="Arial"/>
          <w:sz w:val="26"/>
          <w:szCs w:val="26"/>
        </w:rPr>
        <w:t xml:space="preserve">  проезд  на  автобусе; проживание в номерах выбранной категории,  сопровождение, страховка от несчастного случая.</w:t>
      </w:r>
    </w:p>
    <w:p w:rsidR="005A1524" w:rsidRPr="00A14D79" w:rsidRDefault="005A1524" w:rsidP="002C4B12">
      <w:pPr>
        <w:jc w:val="both"/>
        <w:rPr>
          <w:rFonts w:ascii="Georgia" w:hAnsi="Georgia" w:cs="Arial"/>
          <w:b/>
          <w:i/>
          <w:sz w:val="26"/>
          <w:szCs w:val="26"/>
        </w:rPr>
      </w:pPr>
      <w:r w:rsidRPr="00A14D79">
        <w:rPr>
          <w:rFonts w:ascii="Georgia" w:hAnsi="Georgia" w:cs="Arial"/>
        </w:rPr>
        <w:t>Курортный сбор за доп. плату.</w:t>
      </w:r>
    </w:p>
    <w:p w:rsidR="005A1524" w:rsidRPr="00A14D79" w:rsidRDefault="005A1524" w:rsidP="00A14D79">
      <w:pPr>
        <w:jc w:val="center"/>
        <w:rPr>
          <w:rFonts w:ascii="Georgia" w:hAnsi="Georgia"/>
          <w:b/>
          <w:i/>
          <w:sz w:val="26"/>
          <w:szCs w:val="26"/>
        </w:rPr>
      </w:pPr>
      <w:r w:rsidRPr="00A14D79">
        <w:rPr>
          <w:rFonts w:ascii="Georgia" w:hAnsi="Georgia" w:cs="Arial"/>
          <w:b/>
          <w:i/>
          <w:sz w:val="26"/>
          <w:szCs w:val="26"/>
        </w:rPr>
        <w:t>Выезд из Белгорода еженедельно по понедельникам.</w:t>
      </w:r>
    </w:p>
    <w:p w:rsidR="005A1524" w:rsidRPr="00A14D79" w:rsidRDefault="005A1524" w:rsidP="00196199">
      <w:pPr>
        <w:jc w:val="center"/>
        <w:rPr>
          <w:rFonts w:ascii="Georgia" w:hAnsi="Georgia"/>
          <w:b/>
          <w:i/>
          <w:color w:val="CC0000"/>
        </w:rPr>
      </w:pPr>
      <w:r w:rsidRPr="00A14D7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5A1524" w:rsidRPr="00A14D79" w:rsidSect="00A14D79">
      <w:pgSz w:w="11906" w:h="16838"/>
      <w:pgMar w:top="567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32B6"/>
    <w:rsid w:val="00003BE4"/>
    <w:rsid w:val="000047F9"/>
    <w:rsid w:val="00014EEF"/>
    <w:rsid w:val="0002192C"/>
    <w:rsid w:val="000313B0"/>
    <w:rsid w:val="00035940"/>
    <w:rsid w:val="00035AFA"/>
    <w:rsid w:val="00043E55"/>
    <w:rsid w:val="000478AA"/>
    <w:rsid w:val="00047F0D"/>
    <w:rsid w:val="00053A16"/>
    <w:rsid w:val="00054CC9"/>
    <w:rsid w:val="00056921"/>
    <w:rsid w:val="0006103F"/>
    <w:rsid w:val="00071621"/>
    <w:rsid w:val="00071FF0"/>
    <w:rsid w:val="00072FCB"/>
    <w:rsid w:val="000802A5"/>
    <w:rsid w:val="00090945"/>
    <w:rsid w:val="00090D9F"/>
    <w:rsid w:val="00092603"/>
    <w:rsid w:val="00096AC8"/>
    <w:rsid w:val="000A2CDB"/>
    <w:rsid w:val="000B3CC9"/>
    <w:rsid w:val="000B487F"/>
    <w:rsid w:val="000B6DBD"/>
    <w:rsid w:val="000C0C85"/>
    <w:rsid w:val="000D3C91"/>
    <w:rsid w:val="000D43C3"/>
    <w:rsid w:val="000E0CD9"/>
    <w:rsid w:val="000E0F5F"/>
    <w:rsid w:val="000E19D9"/>
    <w:rsid w:val="000E3B1A"/>
    <w:rsid w:val="000F0198"/>
    <w:rsid w:val="000F1864"/>
    <w:rsid w:val="000F6BF5"/>
    <w:rsid w:val="00104FB6"/>
    <w:rsid w:val="0010573D"/>
    <w:rsid w:val="0011587A"/>
    <w:rsid w:val="00115AF0"/>
    <w:rsid w:val="001207AE"/>
    <w:rsid w:val="00123EC2"/>
    <w:rsid w:val="001304EF"/>
    <w:rsid w:val="00145AB9"/>
    <w:rsid w:val="00152736"/>
    <w:rsid w:val="00155C6A"/>
    <w:rsid w:val="0016143B"/>
    <w:rsid w:val="00165F6A"/>
    <w:rsid w:val="00167018"/>
    <w:rsid w:val="00170AC4"/>
    <w:rsid w:val="00171B5E"/>
    <w:rsid w:val="001755E8"/>
    <w:rsid w:val="00177F8D"/>
    <w:rsid w:val="00183027"/>
    <w:rsid w:val="001853E0"/>
    <w:rsid w:val="00196199"/>
    <w:rsid w:val="001A04DC"/>
    <w:rsid w:val="001A3151"/>
    <w:rsid w:val="001A4FCD"/>
    <w:rsid w:val="001B3695"/>
    <w:rsid w:val="001B4285"/>
    <w:rsid w:val="001B641D"/>
    <w:rsid w:val="001B672C"/>
    <w:rsid w:val="001C67DE"/>
    <w:rsid w:val="001D1D3D"/>
    <w:rsid w:val="001D67D1"/>
    <w:rsid w:val="001E2023"/>
    <w:rsid w:val="001E2308"/>
    <w:rsid w:val="001E34CE"/>
    <w:rsid w:val="001E3D17"/>
    <w:rsid w:val="00200631"/>
    <w:rsid w:val="00202C07"/>
    <w:rsid w:val="002042A6"/>
    <w:rsid w:val="002046AD"/>
    <w:rsid w:val="00205706"/>
    <w:rsid w:val="002156A0"/>
    <w:rsid w:val="002232A4"/>
    <w:rsid w:val="002277B4"/>
    <w:rsid w:val="00236A46"/>
    <w:rsid w:val="00236F0C"/>
    <w:rsid w:val="0024378E"/>
    <w:rsid w:val="00253E52"/>
    <w:rsid w:val="002704F1"/>
    <w:rsid w:val="00275605"/>
    <w:rsid w:val="00276224"/>
    <w:rsid w:val="00295E80"/>
    <w:rsid w:val="002963EA"/>
    <w:rsid w:val="002A02AA"/>
    <w:rsid w:val="002A62C9"/>
    <w:rsid w:val="002B1374"/>
    <w:rsid w:val="002B52C3"/>
    <w:rsid w:val="002C4B12"/>
    <w:rsid w:val="002D0E2A"/>
    <w:rsid w:val="002D2C79"/>
    <w:rsid w:val="002E4FA3"/>
    <w:rsid w:val="002F0FA2"/>
    <w:rsid w:val="002F1597"/>
    <w:rsid w:val="002F7C8A"/>
    <w:rsid w:val="00303B82"/>
    <w:rsid w:val="003052CC"/>
    <w:rsid w:val="00305D56"/>
    <w:rsid w:val="00315D6A"/>
    <w:rsid w:val="00336586"/>
    <w:rsid w:val="00340C62"/>
    <w:rsid w:val="003546C4"/>
    <w:rsid w:val="0036199C"/>
    <w:rsid w:val="00362B3B"/>
    <w:rsid w:val="00370816"/>
    <w:rsid w:val="00371A11"/>
    <w:rsid w:val="00377893"/>
    <w:rsid w:val="00383BB5"/>
    <w:rsid w:val="00383F03"/>
    <w:rsid w:val="00384977"/>
    <w:rsid w:val="00385989"/>
    <w:rsid w:val="00385EA6"/>
    <w:rsid w:val="00396165"/>
    <w:rsid w:val="0039732E"/>
    <w:rsid w:val="0039774B"/>
    <w:rsid w:val="003A7713"/>
    <w:rsid w:val="003B14C2"/>
    <w:rsid w:val="003B6534"/>
    <w:rsid w:val="003D0029"/>
    <w:rsid w:val="003F2605"/>
    <w:rsid w:val="003F3305"/>
    <w:rsid w:val="003F3819"/>
    <w:rsid w:val="0040486E"/>
    <w:rsid w:val="00406475"/>
    <w:rsid w:val="00410017"/>
    <w:rsid w:val="004120A2"/>
    <w:rsid w:val="0041295B"/>
    <w:rsid w:val="00416599"/>
    <w:rsid w:val="0042053C"/>
    <w:rsid w:val="004368BD"/>
    <w:rsid w:val="004372DC"/>
    <w:rsid w:val="004437EC"/>
    <w:rsid w:val="004517D2"/>
    <w:rsid w:val="00453CB4"/>
    <w:rsid w:val="004542D6"/>
    <w:rsid w:val="004631E8"/>
    <w:rsid w:val="00463776"/>
    <w:rsid w:val="00463E04"/>
    <w:rsid w:val="004662E8"/>
    <w:rsid w:val="00472B21"/>
    <w:rsid w:val="00474867"/>
    <w:rsid w:val="00476047"/>
    <w:rsid w:val="00480598"/>
    <w:rsid w:val="00482920"/>
    <w:rsid w:val="0048716A"/>
    <w:rsid w:val="00490ED6"/>
    <w:rsid w:val="004A1487"/>
    <w:rsid w:val="004A16FA"/>
    <w:rsid w:val="004A2F4B"/>
    <w:rsid w:val="004A6ABF"/>
    <w:rsid w:val="004B5873"/>
    <w:rsid w:val="004B6948"/>
    <w:rsid w:val="004B7B69"/>
    <w:rsid w:val="004C38A7"/>
    <w:rsid w:val="004C5CA8"/>
    <w:rsid w:val="004C6565"/>
    <w:rsid w:val="004C773D"/>
    <w:rsid w:val="004D4F7C"/>
    <w:rsid w:val="004E053A"/>
    <w:rsid w:val="004E1017"/>
    <w:rsid w:val="004E1BA9"/>
    <w:rsid w:val="004E7CB4"/>
    <w:rsid w:val="005011A1"/>
    <w:rsid w:val="0051425B"/>
    <w:rsid w:val="00514FD1"/>
    <w:rsid w:val="005341C2"/>
    <w:rsid w:val="0055080C"/>
    <w:rsid w:val="00584A62"/>
    <w:rsid w:val="00584E86"/>
    <w:rsid w:val="00587054"/>
    <w:rsid w:val="005A1524"/>
    <w:rsid w:val="005A5A90"/>
    <w:rsid w:val="005B07D7"/>
    <w:rsid w:val="005B563E"/>
    <w:rsid w:val="005C0053"/>
    <w:rsid w:val="005C0630"/>
    <w:rsid w:val="005C432B"/>
    <w:rsid w:val="005C7148"/>
    <w:rsid w:val="005C7BDB"/>
    <w:rsid w:val="005D1BE4"/>
    <w:rsid w:val="005D473C"/>
    <w:rsid w:val="005D5114"/>
    <w:rsid w:val="005E169F"/>
    <w:rsid w:val="005E21BA"/>
    <w:rsid w:val="005E7C24"/>
    <w:rsid w:val="0061641C"/>
    <w:rsid w:val="00621B6A"/>
    <w:rsid w:val="00641026"/>
    <w:rsid w:val="00651EFD"/>
    <w:rsid w:val="0065261B"/>
    <w:rsid w:val="00655C24"/>
    <w:rsid w:val="006579A3"/>
    <w:rsid w:val="00663E37"/>
    <w:rsid w:val="00677AAE"/>
    <w:rsid w:val="00681B5D"/>
    <w:rsid w:val="00682FB0"/>
    <w:rsid w:val="00684955"/>
    <w:rsid w:val="00687EC9"/>
    <w:rsid w:val="00691768"/>
    <w:rsid w:val="00694048"/>
    <w:rsid w:val="00695EBD"/>
    <w:rsid w:val="006A42D6"/>
    <w:rsid w:val="006B68E3"/>
    <w:rsid w:val="006C12B4"/>
    <w:rsid w:val="006C14C0"/>
    <w:rsid w:val="006C1E97"/>
    <w:rsid w:val="006C433C"/>
    <w:rsid w:val="006D0282"/>
    <w:rsid w:val="006D2362"/>
    <w:rsid w:val="006D6EFB"/>
    <w:rsid w:val="006E09FA"/>
    <w:rsid w:val="006E3A86"/>
    <w:rsid w:val="006E5CD3"/>
    <w:rsid w:val="006F3535"/>
    <w:rsid w:val="00700F6F"/>
    <w:rsid w:val="0070186F"/>
    <w:rsid w:val="0070682F"/>
    <w:rsid w:val="0072049B"/>
    <w:rsid w:val="007218DF"/>
    <w:rsid w:val="00726BF4"/>
    <w:rsid w:val="00735437"/>
    <w:rsid w:val="00751009"/>
    <w:rsid w:val="007543DF"/>
    <w:rsid w:val="0077693C"/>
    <w:rsid w:val="007805DC"/>
    <w:rsid w:val="00784BDB"/>
    <w:rsid w:val="007866C3"/>
    <w:rsid w:val="0078794E"/>
    <w:rsid w:val="007907E4"/>
    <w:rsid w:val="007968A0"/>
    <w:rsid w:val="00797A5D"/>
    <w:rsid w:val="007A1B81"/>
    <w:rsid w:val="007A4975"/>
    <w:rsid w:val="007A49E3"/>
    <w:rsid w:val="007D0B4C"/>
    <w:rsid w:val="007D3A97"/>
    <w:rsid w:val="007D5948"/>
    <w:rsid w:val="007E47BD"/>
    <w:rsid w:val="007E750B"/>
    <w:rsid w:val="007F0595"/>
    <w:rsid w:val="007F0EB5"/>
    <w:rsid w:val="007F676A"/>
    <w:rsid w:val="00803C4E"/>
    <w:rsid w:val="008119D7"/>
    <w:rsid w:val="008142C5"/>
    <w:rsid w:val="008219C1"/>
    <w:rsid w:val="008223EC"/>
    <w:rsid w:val="00847502"/>
    <w:rsid w:val="0084758B"/>
    <w:rsid w:val="008602A1"/>
    <w:rsid w:val="0086116C"/>
    <w:rsid w:val="00861DF5"/>
    <w:rsid w:val="00862494"/>
    <w:rsid w:val="0086318A"/>
    <w:rsid w:val="0087113E"/>
    <w:rsid w:val="00872F80"/>
    <w:rsid w:val="0088112B"/>
    <w:rsid w:val="00891729"/>
    <w:rsid w:val="0089193C"/>
    <w:rsid w:val="008937F5"/>
    <w:rsid w:val="008A4FD5"/>
    <w:rsid w:val="008B1050"/>
    <w:rsid w:val="008B15EF"/>
    <w:rsid w:val="008B703E"/>
    <w:rsid w:val="008C227B"/>
    <w:rsid w:val="008C35A5"/>
    <w:rsid w:val="008C3897"/>
    <w:rsid w:val="008C3FBE"/>
    <w:rsid w:val="008C400F"/>
    <w:rsid w:val="008C7077"/>
    <w:rsid w:val="008E3FD5"/>
    <w:rsid w:val="008E5BDF"/>
    <w:rsid w:val="008F313A"/>
    <w:rsid w:val="00906E7E"/>
    <w:rsid w:val="0091215C"/>
    <w:rsid w:val="009169F2"/>
    <w:rsid w:val="00925AE9"/>
    <w:rsid w:val="00935A67"/>
    <w:rsid w:val="009407FF"/>
    <w:rsid w:val="00941256"/>
    <w:rsid w:val="00946F37"/>
    <w:rsid w:val="009659FC"/>
    <w:rsid w:val="00967B1C"/>
    <w:rsid w:val="009716E8"/>
    <w:rsid w:val="009723F9"/>
    <w:rsid w:val="009732C2"/>
    <w:rsid w:val="00976C60"/>
    <w:rsid w:val="009777B3"/>
    <w:rsid w:val="00992498"/>
    <w:rsid w:val="0099260E"/>
    <w:rsid w:val="0099278B"/>
    <w:rsid w:val="009943EB"/>
    <w:rsid w:val="00996133"/>
    <w:rsid w:val="009A2F68"/>
    <w:rsid w:val="009A7A72"/>
    <w:rsid w:val="009D3015"/>
    <w:rsid w:val="009D3238"/>
    <w:rsid w:val="009D4537"/>
    <w:rsid w:val="009D59DE"/>
    <w:rsid w:val="009D611F"/>
    <w:rsid w:val="009D7A68"/>
    <w:rsid w:val="009E11BF"/>
    <w:rsid w:val="009F3D25"/>
    <w:rsid w:val="00A04B99"/>
    <w:rsid w:val="00A0685F"/>
    <w:rsid w:val="00A14D79"/>
    <w:rsid w:val="00A20164"/>
    <w:rsid w:val="00A22A32"/>
    <w:rsid w:val="00A373A4"/>
    <w:rsid w:val="00A45419"/>
    <w:rsid w:val="00A51121"/>
    <w:rsid w:val="00A52514"/>
    <w:rsid w:val="00A53EEF"/>
    <w:rsid w:val="00A65B6F"/>
    <w:rsid w:val="00A66330"/>
    <w:rsid w:val="00A73A2A"/>
    <w:rsid w:val="00A848A0"/>
    <w:rsid w:val="00A92EB2"/>
    <w:rsid w:val="00A955EB"/>
    <w:rsid w:val="00AA6CB8"/>
    <w:rsid w:val="00AA7CD5"/>
    <w:rsid w:val="00AB34FD"/>
    <w:rsid w:val="00AB6A24"/>
    <w:rsid w:val="00AB7B30"/>
    <w:rsid w:val="00AC1AB5"/>
    <w:rsid w:val="00AC2F27"/>
    <w:rsid w:val="00AC643B"/>
    <w:rsid w:val="00AC6C11"/>
    <w:rsid w:val="00AD3D5E"/>
    <w:rsid w:val="00AD623F"/>
    <w:rsid w:val="00AE377A"/>
    <w:rsid w:val="00AE5AC9"/>
    <w:rsid w:val="00AE64D7"/>
    <w:rsid w:val="00AF1EB5"/>
    <w:rsid w:val="00AF6395"/>
    <w:rsid w:val="00B047C1"/>
    <w:rsid w:val="00B34674"/>
    <w:rsid w:val="00B360B6"/>
    <w:rsid w:val="00B42DCF"/>
    <w:rsid w:val="00B52E12"/>
    <w:rsid w:val="00B60C2A"/>
    <w:rsid w:val="00B61B65"/>
    <w:rsid w:val="00B64721"/>
    <w:rsid w:val="00B70527"/>
    <w:rsid w:val="00B77F18"/>
    <w:rsid w:val="00B831D5"/>
    <w:rsid w:val="00B84901"/>
    <w:rsid w:val="00B92F4B"/>
    <w:rsid w:val="00B93516"/>
    <w:rsid w:val="00BA0236"/>
    <w:rsid w:val="00BA3649"/>
    <w:rsid w:val="00BA72E6"/>
    <w:rsid w:val="00BB1CE1"/>
    <w:rsid w:val="00BB39D4"/>
    <w:rsid w:val="00BB4014"/>
    <w:rsid w:val="00BB79A7"/>
    <w:rsid w:val="00BD0F90"/>
    <w:rsid w:val="00BD42AA"/>
    <w:rsid w:val="00BE43A4"/>
    <w:rsid w:val="00C01D60"/>
    <w:rsid w:val="00C027D1"/>
    <w:rsid w:val="00C03C27"/>
    <w:rsid w:val="00C25F31"/>
    <w:rsid w:val="00C30B26"/>
    <w:rsid w:val="00C45382"/>
    <w:rsid w:val="00C51175"/>
    <w:rsid w:val="00C606CE"/>
    <w:rsid w:val="00C63C16"/>
    <w:rsid w:val="00C75FB7"/>
    <w:rsid w:val="00C779DE"/>
    <w:rsid w:val="00C831A4"/>
    <w:rsid w:val="00C8449D"/>
    <w:rsid w:val="00C86F7E"/>
    <w:rsid w:val="00C9011F"/>
    <w:rsid w:val="00C938BE"/>
    <w:rsid w:val="00CA0253"/>
    <w:rsid w:val="00CA42DE"/>
    <w:rsid w:val="00CA611A"/>
    <w:rsid w:val="00CB4328"/>
    <w:rsid w:val="00CC572B"/>
    <w:rsid w:val="00CC5E2C"/>
    <w:rsid w:val="00CD4848"/>
    <w:rsid w:val="00CE54D5"/>
    <w:rsid w:val="00CF0713"/>
    <w:rsid w:val="00D03770"/>
    <w:rsid w:val="00D10B78"/>
    <w:rsid w:val="00D13B1D"/>
    <w:rsid w:val="00D16F1E"/>
    <w:rsid w:val="00D179E9"/>
    <w:rsid w:val="00D361EC"/>
    <w:rsid w:val="00D41690"/>
    <w:rsid w:val="00D4758F"/>
    <w:rsid w:val="00D50A4A"/>
    <w:rsid w:val="00D64724"/>
    <w:rsid w:val="00D676AC"/>
    <w:rsid w:val="00D70705"/>
    <w:rsid w:val="00D7226C"/>
    <w:rsid w:val="00D75FC7"/>
    <w:rsid w:val="00D80772"/>
    <w:rsid w:val="00D8172F"/>
    <w:rsid w:val="00D83C4E"/>
    <w:rsid w:val="00D853A8"/>
    <w:rsid w:val="00D87A06"/>
    <w:rsid w:val="00D93F9E"/>
    <w:rsid w:val="00DB3CE1"/>
    <w:rsid w:val="00DC022B"/>
    <w:rsid w:val="00DC1057"/>
    <w:rsid w:val="00DC1C8A"/>
    <w:rsid w:val="00DC71B0"/>
    <w:rsid w:val="00DE4DAC"/>
    <w:rsid w:val="00DE7A9F"/>
    <w:rsid w:val="00E00554"/>
    <w:rsid w:val="00E01D8C"/>
    <w:rsid w:val="00E12E83"/>
    <w:rsid w:val="00E135B1"/>
    <w:rsid w:val="00E341A6"/>
    <w:rsid w:val="00E36120"/>
    <w:rsid w:val="00E47A37"/>
    <w:rsid w:val="00E5705D"/>
    <w:rsid w:val="00E64251"/>
    <w:rsid w:val="00E65B25"/>
    <w:rsid w:val="00E751F4"/>
    <w:rsid w:val="00E83C5E"/>
    <w:rsid w:val="00E8570A"/>
    <w:rsid w:val="00EA13FB"/>
    <w:rsid w:val="00EA35B8"/>
    <w:rsid w:val="00EC3B1E"/>
    <w:rsid w:val="00EC7E95"/>
    <w:rsid w:val="00ED7ED0"/>
    <w:rsid w:val="00EE0098"/>
    <w:rsid w:val="00EF5110"/>
    <w:rsid w:val="00F2189A"/>
    <w:rsid w:val="00F22769"/>
    <w:rsid w:val="00F24A89"/>
    <w:rsid w:val="00F27734"/>
    <w:rsid w:val="00F333BA"/>
    <w:rsid w:val="00F33FD5"/>
    <w:rsid w:val="00F341ED"/>
    <w:rsid w:val="00F364E6"/>
    <w:rsid w:val="00F46845"/>
    <w:rsid w:val="00F46D18"/>
    <w:rsid w:val="00F55357"/>
    <w:rsid w:val="00F55A08"/>
    <w:rsid w:val="00F55E30"/>
    <w:rsid w:val="00F6026C"/>
    <w:rsid w:val="00F60A30"/>
    <w:rsid w:val="00F65583"/>
    <w:rsid w:val="00F80344"/>
    <w:rsid w:val="00F82B8B"/>
    <w:rsid w:val="00F86507"/>
    <w:rsid w:val="00F95096"/>
    <w:rsid w:val="00FC15CE"/>
    <w:rsid w:val="00FC45CF"/>
    <w:rsid w:val="00FC48CD"/>
    <w:rsid w:val="00FD2D6F"/>
    <w:rsid w:val="00FD325B"/>
    <w:rsid w:val="00FE536C"/>
    <w:rsid w:val="00FE6EA6"/>
    <w:rsid w:val="00FF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A2F4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4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209</TotalTime>
  <Pages>1</Pages>
  <Words>438</Words>
  <Characters>2498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75</cp:revision>
  <cp:lastPrinted>2018-02-01T12:53:00Z</cp:lastPrinted>
  <dcterms:created xsi:type="dcterms:W3CDTF">2015-10-26T10:16:00Z</dcterms:created>
  <dcterms:modified xsi:type="dcterms:W3CDTF">2023-02-11T11:53:00Z</dcterms:modified>
</cp:coreProperties>
</file>