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218" w:tblpY="-254"/>
        <w:tblW w:w="10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4"/>
        <w:gridCol w:w="9838"/>
      </w:tblGrid>
      <w:tr w:rsidR="004F25FF" w:rsidRPr="00C51175" w:rsidTr="000B2739">
        <w:trPr>
          <w:trHeight w:val="726"/>
        </w:trPr>
        <w:tc>
          <w:tcPr>
            <w:tcW w:w="1064" w:type="dxa"/>
          </w:tcPr>
          <w:p w:rsidR="004F25FF" w:rsidRDefault="004F25FF" w:rsidP="000B2739">
            <w:r w:rsidRPr="007A06B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.25pt;height:26.25pt;visibility:visible">
                  <v:imagedata r:id="rId4" o:title=""/>
                </v:shape>
              </w:pict>
            </w:r>
          </w:p>
        </w:tc>
        <w:tc>
          <w:tcPr>
            <w:tcW w:w="9838" w:type="dxa"/>
          </w:tcPr>
          <w:p w:rsidR="004F25FF" w:rsidRDefault="004F25FF" w:rsidP="000B27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4F25FF" w:rsidRDefault="004F25FF" w:rsidP="000B27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4F25FF" w:rsidRDefault="004F25FF" w:rsidP="000B27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4F25FF" w:rsidRPr="00F762CE" w:rsidRDefault="004F25FF" w:rsidP="00212133">
      <w:pPr>
        <w:jc w:val="center"/>
        <w:rPr>
          <w:sz w:val="16"/>
          <w:szCs w:val="16"/>
        </w:rPr>
      </w:pPr>
    </w:p>
    <w:p w:rsidR="004F25FF" w:rsidRDefault="004F25FF" w:rsidP="000B2739">
      <w:pPr>
        <w:ind w:right="9"/>
        <w:jc w:val="center"/>
        <w:rPr>
          <w:rFonts w:ascii="Georgia" w:hAnsi="Georgia"/>
          <w:b/>
          <w:i/>
          <w:iCs/>
          <w:color w:val="0000FF"/>
          <w:sz w:val="28"/>
          <w:szCs w:val="28"/>
        </w:rPr>
      </w:pPr>
      <w:r>
        <w:rPr>
          <w:rFonts w:ascii="Georgia" w:hAnsi="Georgia"/>
          <w:b/>
          <w:i/>
          <w:color w:val="CC0000"/>
          <w:sz w:val="32"/>
          <w:szCs w:val="32"/>
        </w:rPr>
        <w:t xml:space="preserve">     </w:t>
      </w:r>
      <w:r w:rsidRPr="00B16C7A">
        <w:rPr>
          <w:rFonts w:ascii="Georgia" w:hAnsi="Georgia"/>
          <w:b/>
          <w:i/>
          <w:color w:val="CC0000"/>
          <w:sz w:val="32"/>
          <w:szCs w:val="32"/>
        </w:rPr>
        <w:t xml:space="preserve">            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ЛАЗАРЕВСКОЕ</w:t>
      </w:r>
      <w:r w:rsidRPr="00B16C7A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,    </w:t>
      </w:r>
      <w:r w:rsidRPr="00B16C7A">
        <w:rPr>
          <w:rFonts w:ascii="Georgia" w:hAnsi="Georgia"/>
          <w:b/>
          <w:i/>
          <w:color w:val="CC0000"/>
          <w:sz w:val="40"/>
          <w:szCs w:val="40"/>
          <w:u w:val="single"/>
        </w:rPr>
        <w:t>«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ТРОЯ» </w:t>
      </w:r>
      <w:r w:rsidRPr="00DA4131">
        <w:rPr>
          <w:rFonts w:ascii="Georgia" w:hAnsi="Georgia"/>
          <w:b/>
          <w:i/>
          <w:color w:val="CC0000"/>
          <w:sz w:val="32"/>
          <w:szCs w:val="32"/>
          <w:u w:val="single"/>
        </w:rPr>
        <w:t>(с бассейном)</w:t>
      </w:r>
      <w:r w:rsidRPr="000456E6">
        <w:rPr>
          <w:rFonts w:ascii="Georgia" w:hAnsi="Georgia"/>
          <w:b/>
          <w:i/>
          <w:color w:val="FF0000"/>
          <w:sz w:val="40"/>
          <w:szCs w:val="40"/>
        </w:rPr>
        <w:t xml:space="preserve">   </w:t>
      </w:r>
      <w:r>
        <w:rPr>
          <w:rFonts w:ascii="Georgia" w:hAnsi="Georgia"/>
          <w:b/>
          <w:i/>
          <w:color w:val="FF0000"/>
          <w:sz w:val="40"/>
          <w:szCs w:val="40"/>
        </w:rPr>
        <w:t xml:space="preserve">  </w:t>
      </w:r>
      <w:r w:rsidRPr="000456E6">
        <w:rPr>
          <w:rFonts w:ascii="Georgia" w:hAnsi="Georgia"/>
          <w:b/>
          <w:i/>
          <w:color w:val="FF0000"/>
          <w:sz w:val="40"/>
          <w:szCs w:val="40"/>
        </w:rPr>
        <w:t xml:space="preserve"> </w:t>
      </w:r>
      <w:r w:rsidRPr="00635386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3</w:t>
      </w:r>
    </w:p>
    <w:p w:rsidR="004F25FF" w:rsidRDefault="004F25FF" w:rsidP="00AC0B63">
      <w:pPr>
        <w:ind w:right="-211"/>
        <w:jc w:val="both"/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</w:pPr>
      <w:r>
        <w:rPr>
          <w:noProof/>
        </w:rPr>
        <w:pict>
          <v:shape id="_x0000_s1026" type="#_x0000_t75" style="position:absolute;left:0;text-align:left;margin-left:0;margin-top:3.6pt;width:219.75pt;height:166.65pt;z-index:-251658240" wrapcoords="-74 0 -74 21503 21600 21503 21600 0 -74 0">
            <v:imagedata r:id="rId6" o:title=""/>
            <w10:wrap type="tight"/>
          </v:shape>
        </w:pict>
      </w:r>
      <w:r w:rsidRPr="000C0FB1">
        <w:rPr>
          <w:rFonts w:ascii="Georgia" w:hAnsi="Georgia"/>
          <w:sz w:val="20"/>
          <w:szCs w:val="20"/>
        </w:rPr>
        <w:t xml:space="preserve">Гостевой дом </w:t>
      </w:r>
      <w:r w:rsidRPr="000C0FB1">
        <w:rPr>
          <w:rFonts w:ascii="Georgia" w:hAnsi="Georgia"/>
          <w:b/>
          <w:sz w:val="20"/>
          <w:szCs w:val="20"/>
        </w:rPr>
        <w:t>«Троя» </w:t>
      </w:r>
      <w:r w:rsidRPr="000C0FB1">
        <w:rPr>
          <w:rFonts w:ascii="Georgia" w:hAnsi="Georgia"/>
          <w:sz w:val="20"/>
          <w:szCs w:val="20"/>
        </w:rPr>
        <w:t xml:space="preserve">— расположен в центре  п. Лазаревское. </w:t>
      </w:r>
      <w:r w:rsidRPr="000C0FB1">
        <w:rPr>
          <w:rFonts w:ascii="Georgia" w:eastAsia="Gungsuh" w:hAnsi="Georgia"/>
          <w:sz w:val="20"/>
          <w:szCs w:val="20"/>
        </w:rPr>
        <w:t xml:space="preserve">Поселок Лазаревское один из наиболее популярных курортов Большого Сочи. </w:t>
      </w:r>
      <w:r w:rsidRPr="000C0FB1">
        <w:rPr>
          <w:rFonts w:ascii="Georgia" w:hAnsi="Georgia"/>
          <w:color w:val="000000"/>
          <w:sz w:val="20"/>
          <w:szCs w:val="20"/>
          <w:shd w:val="clear" w:color="auto" w:fill="FFFFFF"/>
        </w:rPr>
        <w:t>Курорт Лазаревское - это 280 дней солнца и тепла в году.</w:t>
      </w:r>
      <w:r w:rsidRPr="000C0FB1">
        <w:rPr>
          <w:rFonts w:ascii="Georgia" w:eastAsia="Gungsuh" w:hAnsi="Georgia"/>
          <w:sz w:val="20"/>
          <w:szCs w:val="20"/>
        </w:rPr>
        <w:t xml:space="preserve"> </w:t>
      </w:r>
      <w:r>
        <w:rPr>
          <w:rFonts w:ascii="Georgia" w:eastAsia="Gungsuh" w:hAnsi="Georgia"/>
          <w:sz w:val="20"/>
          <w:szCs w:val="20"/>
        </w:rPr>
        <w:t>Ч</w:t>
      </w:r>
      <w:r w:rsidRPr="000C0FB1">
        <w:rPr>
          <w:rFonts w:ascii="Georgia" w:eastAsia="Gungsuh" w:hAnsi="Georgia"/>
          <w:sz w:val="20"/>
          <w:szCs w:val="20"/>
        </w:rPr>
        <w:t xml:space="preserve">истое море, красивые природные маршруты, развитая инфраструктура. </w:t>
      </w:r>
      <w:r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Гостевой дом </w:t>
      </w:r>
      <w:r w:rsidRPr="000C0FB1">
        <w:rPr>
          <w:rFonts w:ascii="Georgia" w:eastAsia="Gungsuh" w:hAnsi="Georgia"/>
          <w:b/>
          <w:color w:val="282828"/>
          <w:sz w:val="20"/>
          <w:szCs w:val="20"/>
          <w:shd w:val="clear" w:color="auto" w:fill="FFFFFF"/>
        </w:rPr>
        <w:t>«Троя»</w:t>
      </w:r>
      <w:r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 находится в удобном месте относительно моря</w:t>
      </w:r>
      <w:r w:rsidRPr="000C0FB1">
        <w:rPr>
          <w:rFonts w:ascii="Georgia" w:hAnsi="Georgia"/>
          <w:b/>
          <w:sz w:val="20"/>
          <w:szCs w:val="20"/>
        </w:rPr>
        <w:t xml:space="preserve"> - по пути на море </w:t>
      </w:r>
      <w:r w:rsidRPr="000C0FB1">
        <w:rPr>
          <w:rFonts w:ascii="Georgia" w:hAnsi="Georgia"/>
          <w:b/>
          <w:sz w:val="20"/>
          <w:szCs w:val="20"/>
          <w:u w:val="single"/>
        </w:rPr>
        <w:t>не нужно переходить ж/д пути</w:t>
      </w:r>
      <w:r w:rsidRPr="000C0FB1">
        <w:rPr>
          <w:rFonts w:ascii="Georgia" w:hAnsi="Georgia"/>
          <w:b/>
          <w:sz w:val="20"/>
          <w:szCs w:val="20"/>
        </w:rPr>
        <w:t xml:space="preserve"> и федеральную трассу</w:t>
      </w:r>
      <w:r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. Рядом </w:t>
      </w:r>
      <w:r w:rsidRPr="000C0FB1">
        <w:rPr>
          <w:rFonts w:ascii="Georgia" w:hAnsi="Georgia"/>
          <w:sz w:val="20"/>
          <w:szCs w:val="20"/>
        </w:rPr>
        <w:t xml:space="preserve">парк «Культуры и Отдыха», где расположены масса веселых аттракционов и самое большое в России </w:t>
      </w:r>
      <w:r w:rsidRPr="000C0FB1">
        <w:rPr>
          <w:rFonts w:ascii="Georgia" w:hAnsi="Georgia"/>
          <w:b/>
          <w:sz w:val="20"/>
          <w:szCs w:val="20"/>
        </w:rPr>
        <w:t>колесо обозрения</w:t>
      </w:r>
      <w:r w:rsidRPr="000C0FB1">
        <w:rPr>
          <w:rFonts w:ascii="Georgia" w:hAnsi="Georgia"/>
          <w:sz w:val="20"/>
          <w:szCs w:val="20"/>
        </w:rPr>
        <w:t xml:space="preserve">. </w:t>
      </w:r>
      <w:r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Современный, эксклюзивный интерьер с наличием лифта очень нравится гостям. А большой </w:t>
      </w:r>
      <w:r w:rsidRPr="000C0FB1">
        <w:rPr>
          <w:rFonts w:ascii="Georgia" w:eastAsia="Gungsuh" w:hAnsi="Georgia"/>
          <w:b/>
          <w:color w:val="282828"/>
          <w:sz w:val="20"/>
          <w:szCs w:val="20"/>
          <w:shd w:val="clear" w:color="auto" w:fill="FFFFFF"/>
        </w:rPr>
        <w:t>бассейн на крыше с прекрасным панорамным видом</w:t>
      </w:r>
      <w:r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 на весь курорт и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чилаут бар «La Bella»</w:t>
      </w:r>
      <w:r>
        <w:rPr>
          <w:rFonts w:ascii="Georgia" w:hAnsi="Georgia"/>
          <w:color w:val="282828"/>
          <w:sz w:val="20"/>
          <w:szCs w:val="20"/>
          <w:shd w:val="clear" w:color="auto" w:fill="FFFFFF"/>
        </w:rPr>
        <w:t>,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 где вы можете с удовольствием проводить время, слушать музыку, попивать любимые напитки </w:t>
      </w:r>
      <w:r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не оставят вас без приятных воспоминаний. Собственный салон красоты и спортивный зал добавят удовольствия времяпровождения в «Трое». Самый лучший, чистый и красивый пляж с набережной находится всего 250-ти метрах. </w:t>
      </w:r>
    </w:p>
    <w:p w:rsidR="004F25FF" w:rsidRPr="000C0FB1" w:rsidRDefault="004F25FF" w:rsidP="00AC0B63">
      <w:pPr>
        <w:ind w:right="-211"/>
        <w:jc w:val="both"/>
        <w:rPr>
          <w:rFonts w:ascii="Georgia" w:hAnsi="Georgia"/>
          <w:color w:val="282828"/>
          <w:sz w:val="20"/>
          <w:szCs w:val="20"/>
          <w:shd w:val="clear" w:color="auto" w:fill="FFFFFF"/>
        </w:rPr>
      </w:pPr>
      <w:r w:rsidRPr="00186CFA">
        <w:rPr>
          <w:rFonts w:ascii="Georgia" w:eastAsia="Gungsuh" w:hAnsi="Georgia"/>
          <w:b/>
          <w:color w:val="0000CC"/>
          <w:sz w:val="20"/>
          <w:szCs w:val="20"/>
          <w:u w:val="single"/>
          <w:shd w:val="clear" w:color="auto" w:fill="FFFFFF"/>
        </w:rPr>
        <w:t>Размещени</w:t>
      </w:r>
      <w:r w:rsidRPr="00186CFA">
        <w:rPr>
          <w:rFonts w:ascii="Georgia" w:hAnsi="Georgia"/>
          <w:b/>
          <w:color w:val="0000CC"/>
          <w:sz w:val="20"/>
          <w:szCs w:val="20"/>
          <w:u w:val="single"/>
        </w:rPr>
        <w:t>е:</w:t>
      </w:r>
      <w:r w:rsidRPr="000C0FB1">
        <w:rPr>
          <w:rFonts w:ascii="Georgia" w:hAnsi="Georgia"/>
          <w:b/>
          <w:color w:val="000080"/>
          <w:sz w:val="20"/>
          <w:szCs w:val="20"/>
        </w:rPr>
        <w:t xml:space="preserve"> </w:t>
      </w:r>
      <w:r w:rsidRPr="000C0FB1">
        <w:rPr>
          <w:rFonts w:ascii="Georgia" w:hAnsi="Georgia"/>
          <w:b/>
          <w:sz w:val="20"/>
          <w:szCs w:val="20"/>
        </w:rPr>
        <w:t>2-х, 3-х местные номера с удобствами</w:t>
      </w:r>
      <w:r w:rsidRPr="000C0FB1">
        <w:rPr>
          <w:rFonts w:ascii="Georgia" w:hAnsi="Georgia"/>
          <w:sz w:val="20"/>
          <w:szCs w:val="20"/>
        </w:rPr>
        <w:t xml:space="preserve"> (</w:t>
      </w:r>
      <w:r w:rsidRPr="000C0FB1">
        <w:rPr>
          <w:rFonts w:ascii="Georgia" w:hAnsi="Georgia"/>
          <w:sz w:val="20"/>
          <w:szCs w:val="20"/>
          <w:lang w:val="en-US"/>
        </w:rPr>
        <w:t>WC</w:t>
      </w:r>
      <w:r w:rsidRPr="000C0FB1">
        <w:rPr>
          <w:rFonts w:ascii="Georgia" w:hAnsi="Georgia"/>
          <w:sz w:val="20"/>
          <w:szCs w:val="20"/>
        </w:rPr>
        <w:t xml:space="preserve">, душ,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ТВ, кондиционер, холодильник, односпальные или двуспальная кровати,  прикроватные тумбочки,  шкаф, стол,  журнальный столик, посуда, вешалка, зеркало,  балкон (общий), интернет).</w:t>
      </w:r>
    </w:p>
    <w:p w:rsidR="004F25FF" w:rsidRPr="000C0FB1" w:rsidRDefault="004F25FF" w:rsidP="00AC0B63">
      <w:pPr>
        <w:ind w:right="-211"/>
        <w:jc w:val="both"/>
        <w:rPr>
          <w:rFonts w:ascii="Georgia" w:hAnsi="Georgia"/>
          <w:sz w:val="20"/>
          <w:szCs w:val="20"/>
        </w:rPr>
      </w:pPr>
      <w:r w:rsidRPr="000C0FB1">
        <w:rPr>
          <w:rFonts w:ascii="Georgia" w:hAnsi="Georgia"/>
          <w:b/>
          <w:sz w:val="20"/>
          <w:szCs w:val="20"/>
        </w:rPr>
        <w:t>«Стандарт» 2-х местные номера с удобствами и балконом</w:t>
      </w:r>
      <w:r w:rsidRPr="000C0FB1">
        <w:rPr>
          <w:rFonts w:ascii="Georgia" w:hAnsi="Georgia"/>
          <w:sz w:val="20"/>
          <w:szCs w:val="20"/>
        </w:rPr>
        <w:t xml:space="preserve">  (</w:t>
      </w:r>
      <w:r w:rsidRPr="000C0FB1">
        <w:rPr>
          <w:rFonts w:ascii="Georgia" w:hAnsi="Georgia"/>
          <w:sz w:val="20"/>
          <w:szCs w:val="20"/>
          <w:lang w:val="en-US"/>
        </w:rPr>
        <w:t>WC</w:t>
      </w:r>
      <w:r w:rsidRPr="000C0FB1">
        <w:rPr>
          <w:rFonts w:ascii="Georgia" w:hAnsi="Georgia"/>
          <w:sz w:val="20"/>
          <w:szCs w:val="20"/>
        </w:rPr>
        <w:t>, душ,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 ТВ, кондиционер, холодильник, односпальные или двуспальная кровати, прикроватные тумбочки, шкаф, журнальный столик, стол, посуда, вешалка, туалетный столик,  </w:t>
      </w:r>
      <w:r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ванные принадлежности,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балкон с видом на море или горы, интернет).</w:t>
      </w:r>
    </w:p>
    <w:p w:rsidR="004F25FF" w:rsidRPr="000C0FB1" w:rsidRDefault="004F25FF" w:rsidP="00AC0B63">
      <w:pPr>
        <w:ind w:right="-211"/>
        <w:jc w:val="both"/>
        <w:rPr>
          <w:rFonts w:ascii="Georgia" w:hAnsi="Georgia"/>
          <w:sz w:val="20"/>
          <w:szCs w:val="20"/>
        </w:rPr>
      </w:pPr>
      <w:r w:rsidRPr="000C0FB1">
        <w:rPr>
          <w:rFonts w:ascii="Georgia" w:hAnsi="Georgia"/>
          <w:b/>
          <w:sz w:val="20"/>
          <w:szCs w:val="20"/>
        </w:rPr>
        <w:t>«Семейные» 2-х комнатные 4 - х местные номера с удобствами и балконом</w:t>
      </w:r>
      <w:r w:rsidRPr="000C0FB1">
        <w:rPr>
          <w:rFonts w:ascii="Georgia" w:hAnsi="Georgia"/>
          <w:sz w:val="20"/>
          <w:szCs w:val="20"/>
        </w:rPr>
        <w:t xml:space="preserve">  (</w:t>
      </w:r>
      <w:r w:rsidRPr="000C0FB1">
        <w:rPr>
          <w:rFonts w:ascii="Georgia" w:hAnsi="Georgia"/>
          <w:sz w:val="20"/>
          <w:szCs w:val="20"/>
          <w:lang w:val="en-US"/>
        </w:rPr>
        <w:t>WC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, душ, ТВ, кондиционер, холодильник, односпальные и двуспальная кровати, </w:t>
      </w:r>
      <w:r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мягкая мебель,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прикроватные тумбочки, шкаф, журнальный столик, кухонный гарнитур, обеденная зона, посуда, прихожая, вешалка, зеркало, </w:t>
      </w:r>
      <w:r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ванные принадлежности,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 балкон с летней мебелью, интернет).</w:t>
      </w:r>
    </w:p>
    <w:p w:rsidR="004F25FF" w:rsidRPr="000C0FB1" w:rsidRDefault="004F25FF" w:rsidP="00AC0B63">
      <w:pPr>
        <w:ind w:right="-211"/>
        <w:jc w:val="both"/>
        <w:rPr>
          <w:rFonts w:ascii="Georgia" w:hAnsi="Georgia"/>
          <w:sz w:val="20"/>
          <w:szCs w:val="20"/>
        </w:rPr>
      </w:pPr>
      <w:r w:rsidRPr="000C0FB1">
        <w:rPr>
          <w:rFonts w:ascii="Georgia" w:hAnsi="Georgia"/>
          <w:b/>
          <w:sz w:val="20"/>
          <w:szCs w:val="20"/>
        </w:rPr>
        <w:t>«Люкс» 2-х комнатные 5</w:t>
      </w:r>
      <w:r>
        <w:rPr>
          <w:rFonts w:ascii="Georgia" w:hAnsi="Georgia"/>
          <w:b/>
          <w:sz w:val="20"/>
          <w:szCs w:val="20"/>
        </w:rPr>
        <w:t xml:space="preserve"> </w:t>
      </w:r>
      <w:r w:rsidRPr="000C0FB1">
        <w:rPr>
          <w:rFonts w:ascii="Georgia" w:hAnsi="Georgia"/>
          <w:b/>
          <w:sz w:val="20"/>
          <w:szCs w:val="20"/>
        </w:rPr>
        <w:t>-</w:t>
      </w:r>
      <w:r>
        <w:rPr>
          <w:rFonts w:ascii="Georgia" w:hAnsi="Georgia"/>
          <w:b/>
          <w:sz w:val="20"/>
          <w:szCs w:val="20"/>
        </w:rPr>
        <w:t xml:space="preserve"> </w:t>
      </w:r>
      <w:r w:rsidRPr="000C0FB1">
        <w:rPr>
          <w:rFonts w:ascii="Georgia" w:hAnsi="Georgia"/>
          <w:b/>
          <w:sz w:val="20"/>
          <w:szCs w:val="20"/>
        </w:rPr>
        <w:t xml:space="preserve">ти местные номера с удобствами и террасой </w:t>
      </w:r>
      <w:r w:rsidRPr="000C0FB1">
        <w:rPr>
          <w:rFonts w:ascii="Georgia" w:hAnsi="Georgia"/>
          <w:sz w:val="20"/>
          <w:szCs w:val="20"/>
        </w:rPr>
        <w:t>(</w:t>
      </w:r>
      <w:r w:rsidRPr="000C0FB1">
        <w:rPr>
          <w:rFonts w:ascii="Georgia" w:hAnsi="Georgia"/>
          <w:sz w:val="20"/>
          <w:szCs w:val="20"/>
          <w:lang w:val="en-US"/>
        </w:rPr>
        <w:t>WC</w:t>
      </w:r>
      <w:r w:rsidRPr="000C0FB1">
        <w:rPr>
          <w:rFonts w:ascii="Georgia" w:hAnsi="Georgia"/>
          <w:sz w:val="20"/>
          <w:szCs w:val="20"/>
        </w:rPr>
        <w:t xml:space="preserve">, душ,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ТВ, кондиционер, холодильник, двуспальная кровать, диван-кровать, кресло-кровать, прикроватные тумбочки, стол, посуда, зеркало, шкаф, </w:t>
      </w:r>
      <w:r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ванные принадлежности,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меблированная терраса, интернет).</w:t>
      </w:r>
    </w:p>
    <w:p w:rsidR="004F25FF" w:rsidRPr="000C0FB1" w:rsidRDefault="004F25FF" w:rsidP="00AC0B63">
      <w:pPr>
        <w:ind w:right="-211"/>
        <w:jc w:val="both"/>
        <w:rPr>
          <w:rFonts w:ascii="Georgia" w:hAnsi="Georgia"/>
          <w:b/>
          <w:color w:val="000000"/>
          <w:sz w:val="20"/>
          <w:szCs w:val="20"/>
          <w:u w:val="single"/>
        </w:rPr>
      </w:pPr>
      <w:r w:rsidRPr="000C0FB1">
        <w:rPr>
          <w:rFonts w:ascii="Georgia" w:hAnsi="Georgia"/>
          <w:b/>
          <w:color w:val="0000CC"/>
          <w:sz w:val="20"/>
          <w:szCs w:val="20"/>
          <w:u w:val="single"/>
        </w:rPr>
        <w:t>Пляж</w:t>
      </w:r>
      <w:r w:rsidRPr="000C0FB1">
        <w:rPr>
          <w:rFonts w:ascii="Georgia" w:hAnsi="Georgia"/>
          <w:color w:val="0000CC"/>
          <w:sz w:val="20"/>
          <w:szCs w:val="20"/>
          <w:u w:val="single"/>
        </w:rPr>
        <w:t>:</w:t>
      </w:r>
      <w:r w:rsidRPr="000C0FB1">
        <w:rPr>
          <w:rFonts w:ascii="Georgia" w:hAnsi="Georgia"/>
          <w:color w:val="000080"/>
          <w:sz w:val="20"/>
          <w:szCs w:val="20"/>
        </w:rPr>
        <w:t xml:space="preserve"> </w:t>
      </w:r>
      <w:r w:rsidRPr="000C0FB1">
        <w:rPr>
          <w:rFonts w:ascii="Georgia" w:hAnsi="Georgia"/>
          <w:b/>
          <w:sz w:val="20"/>
          <w:szCs w:val="20"/>
        </w:rPr>
        <w:t>3 мин</w:t>
      </w:r>
      <w:r w:rsidRPr="000C0FB1">
        <w:rPr>
          <w:rFonts w:ascii="Georgia" w:hAnsi="Georgia"/>
          <w:sz w:val="20"/>
          <w:szCs w:val="20"/>
        </w:rPr>
        <w:t xml:space="preserve"> -  мелко-галечный.</w:t>
      </w:r>
    </w:p>
    <w:p w:rsidR="004F25FF" w:rsidRPr="000C0FB1" w:rsidRDefault="004F25FF" w:rsidP="00AC0B63">
      <w:pPr>
        <w:tabs>
          <w:tab w:val="left" w:pos="3600"/>
          <w:tab w:val="left" w:pos="3780"/>
          <w:tab w:val="left" w:pos="3960"/>
        </w:tabs>
        <w:spacing w:line="240" w:lineRule="atLeast"/>
        <w:ind w:right="-211"/>
        <w:rPr>
          <w:rFonts w:ascii="Georgia" w:hAnsi="Georgia"/>
          <w:b/>
          <w:color w:val="000080"/>
          <w:sz w:val="20"/>
          <w:szCs w:val="20"/>
        </w:rPr>
      </w:pPr>
      <w:r w:rsidRPr="000C0FB1">
        <w:rPr>
          <w:rFonts w:ascii="Georgia" w:hAnsi="Georgia"/>
          <w:b/>
          <w:color w:val="0000CC"/>
          <w:sz w:val="20"/>
          <w:szCs w:val="20"/>
          <w:u w:val="single"/>
        </w:rPr>
        <w:t>Питание:</w:t>
      </w:r>
      <w:r w:rsidRPr="000C0FB1">
        <w:rPr>
          <w:rFonts w:ascii="Georgia" w:hAnsi="Georgia"/>
          <w:b/>
          <w:color w:val="000080"/>
          <w:sz w:val="20"/>
          <w:szCs w:val="20"/>
        </w:rPr>
        <w:t xml:space="preserve"> </w:t>
      </w:r>
      <w:r w:rsidRPr="000C0FB1">
        <w:rPr>
          <w:rFonts w:ascii="Georgia" w:hAnsi="Georgia"/>
          <w:sz w:val="20"/>
          <w:szCs w:val="20"/>
        </w:rPr>
        <w:t xml:space="preserve">собственная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столовая халяль работает с 08.00 до 19:00</w:t>
      </w:r>
      <w:r>
        <w:rPr>
          <w:rFonts w:ascii="Georgia" w:hAnsi="Georgia"/>
          <w:color w:val="282828"/>
          <w:sz w:val="20"/>
          <w:szCs w:val="20"/>
          <w:shd w:val="clear" w:color="auto" w:fill="FFFFFF"/>
        </w:rPr>
        <w:t>(питание за доп. плату), есть бар на крыше.</w:t>
      </w:r>
    </w:p>
    <w:p w:rsidR="004F25FF" w:rsidRPr="000C0FB1" w:rsidRDefault="004F25FF" w:rsidP="00AC0B63">
      <w:pPr>
        <w:tabs>
          <w:tab w:val="left" w:pos="3600"/>
          <w:tab w:val="left" w:pos="3780"/>
          <w:tab w:val="left" w:pos="3960"/>
        </w:tabs>
        <w:spacing w:line="240" w:lineRule="atLeast"/>
        <w:ind w:right="-211"/>
        <w:jc w:val="both"/>
        <w:rPr>
          <w:rFonts w:ascii="Georgia" w:hAnsi="Georgia"/>
          <w:color w:val="000000"/>
          <w:sz w:val="20"/>
          <w:szCs w:val="20"/>
        </w:rPr>
      </w:pPr>
      <w:r w:rsidRPr="000C0FB1">
        <w:rPr>
          <w:rFonts w:ascii="Georgia" w:hAnsi="Georgia"/>
          <w:b/>
          <w:color w:val="0000CC"/>
          <w:sz w:val="20"/>
          <w:szCs w:val="20"/>
          <w:u w:val="single"/>
        </w:rPr>
        <w:t>Дети:</w:t>
      </w:r>
      <w:r w:rsidRPr="000C0FB1">
        <w:rPr>
          <w:rFonts w:ascii="Georgia" w:hAnsi="Georgia"/>
          <w:b/>
          <w:color w:val="0000FF"/>
          <w:sz w:val="20"/>
          <w:szCs w:val="20"/>
        </w:rPr>
        <w:t xml:space="preserve"> </w:t>
      </w:r>
      <w:bookmarkStart w:id="0" w:name="_GoBack"/>
      <w:bookmarkEnd w:id="0"/>
      <w:r w:rsidRPr="000C0FB1">
        <w:rPr>
          <w:rFonts w:ascii="Georgia" w:hAnsi="Georgia"/>
          <w:b/>
          <w:sz w:val="20"/>
          <w:szCs w:val="20"/>
        </w:rPr>
        <w:t>до 12 лет</w:t>
      </w:r>
      <w:r w:rsidRPr="000C0FB1">
        <w:rPr>
          <w:rFonts w:ascii="Georgia" w:hAnsi="Georgia"/>
          <w:sz w:val="20"/>
          <w:szCs w:val="20"/>
        </w:rPr>
        <w:t xml:space="preserve"> скидка на проезд – </w:t>
      </w:r>
      <w:r w:rsidRPr="000C0FB1">
        <w:rPr>
          <w:rFonts w:ascii="Georgia" w:hAnsi="Georgia"/>
          <w:b/>
          <w:sz w:val="20"/>
          <w:szCs w:val="20"/>
        </w:rPr>
        <w:t>200 руб.</w:t>
      </w:r>
    </w:p>
    <w:p w:rsidR="004F25FF" w:rsidRPr="000C0FB1" w:rsidRDefault="004F25FF" w:rsidP="000432C0">
      <w:pPr>
        <w:pStyle w:val="Heading1"/>
        <w:rPr>
          <w:color w:val="0000FF"/>
          <w:sz w:val="28"/>
          <w:szCs w:val="28"/>
        </w:rPr>
      </w:pPr>
      <w:r w:rsidRPr="000C0FB1">
        <w:rPr>
          <w:rFonts w:ascii="Georgia" w:hAnsi="Georgia"/>
          <w:color w:val="0000FF"/>
          <w:sz w:val="28"/>
          <w:szCs w:val="28"/>
        </w:rPr>
        <w:t>Стоимость тура на 1 человека (7 ночей)</w:t>
      </w:r>
    </w:p>
    <w:tbl>
      <w:tblPr>
        <w:tblW w:w="11388" w:type="dxa"/>
        <w:jc w:val="center"/>
        <w:tblInd w:w="-1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3"/>
        <w:gridCol w:w="1122"/>
        <w:gridCol w:w="1100"/>
        <w:gridCol w:w="1320"/>
        <w:gridCol w:w="1320"/>
        <w:gridCol w:w="1870"/>
        <w:gridCol w:w="1650"/>
        <w:gridCol w:w="1463"/>
      </w:tblGrid>
      <w:tr w:rsidR="004F25FF" w:rsidRPr="00C51557" w:rsidTr="004D51F5">
        <w:trPr>
          <w:cantSplit/>
          <w:trHeight w:val="539"/>
          <w:jc w:val="center"/>
        </w:trPr>
        <w:tc>
          <w:tcPr>
            <w:tcW w:w="1543" w:type="dxa"/>
            <w:vMerge w:val="restart"/>
            <w:tcBorders>
              <w:tl2br w:val="single" w:sz="4" w:space="0" w:color="auto"/>
            </w:tcBorders>
          </w:tcPr>
          <w:p w:rsidR="004F25FF" w:rsidRPr="00C51557" w:rsidRDefault="004F25FF" w:rsidP="00F3718F">
            <w:pPr>
              <w:jc w:val="right"/>
              <w:rPr>
                <w:b/>
                <w:bCs/>
              </w:rPr>
            </w:pPr>
            <w:r w:rsidRPr="00C51557">
              <w:rPr>
                <w:b/>
                <w:bCs/>
                <w:sz w:val="22"/>
                <w:szCs w:val="22"/>
              </w:rPr>
              <w:t>Размещение</w:t>
            </w:r>
          </w:p>
          <w:p w:rsidR="004F25FF" w:rsidRPr="00C51557" w:rsidRDefault="004F25FF" w:rsidP="00F3718F">
            <w:pPr>
              <w:jc w:val="right"/>
              <w:rPr>
                <w:b/>
                <w:bCs/>
              </w:rPr>
            </w:pPr>
          </w:p>
          <w:p w:rsidR="004F25FF" w:rsidRPr="00C51557" w:rsidRDefault="004F25FF" w:rsidP="00F3718F">
            <w:pPr>
              <w:jc w:val="right"/>
              <w:rPr>
                <w:b/>
                <w:bCs/>
              </w:rPr>
            </w:pPr>
          </w:p>
          <w:p w:rsidR="004F25FF" w:rsidRPr="00C51557" w:rsidRDefault="004F25FF" w:rsidP="00F3718F">
            <w:pPr>
              <w:jc w:val="right"/>
              <w:rPr>
                <w:b/>
                <w:bCs/>
              </w:rPr>
            </w:pPr>
          </w:p>
          <w:p w:rsidR="004F25FF" w:rsidRPr="00C51557" w:rsidRDefault="004F25FF" w:rsidP="00D75A61">
            <w:pPr>
              <w:rPr>
                <w:b/>
                <w:bCs/>
              </w:rPr>
            </w:pPr>
            <w:r w:rsidRPr="00C51557">
              <w:rPr>
                <w:b/>
                <w:bCs/>
                <w:sz w:val="22"/>
                <w:szCs w:val="22"/>
              </w:rPr>
              <w:t>заезды</w:t>
            </w:r>
          </w:p>
        </w:tc>
        <w:tc>
          <w:tcPr>
            <w:tcW w:w="1122" w:type="dxa"/>
            <w:vMerge w:val="restart"/>
          </w:tcPr>
          <w:p w:rsidR="004F25FF" w:rsidRPr="00C51557" w:rsidRDefault="004F25FF" w:rsidP="005E70B2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 xml:space="preserve">2-х мест. </w:t>
            </w:r>
          </w:p>
          <w:p w:rsidR="004F25FF" w:rsidRPr="00C51557" w:rsidRDefault="004F25FF" w:rsidP="005E70B2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>с удоб.</w:t>
            </w:r>
          </w:p>
          <w:p w:rsidR="004F25FF" w:rsidRPr="00C51557" w:rsidRDefault="004F25FF" w:rsidP="005E70B2">
            <w:pPr>
              <w:jc w:val="center"/>
              <w:rPr>
                <w:b/>
              </w:rPr>
            </w:pPr>
          </w:p>
        </w:tc>
        <w:tc>
          <w:tcPr>
            <w:tcW w:w="1100" w:type="dxa"/>
            <w:vMerge w:val="restart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>3-х мест.</w:t>
            </w:r>
          </w:p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 xml:space="preserve"> с удоб.</w:t>
            </w:r>
          </w:p>
          <w:p w:rsidR="004F25FF" w:rsidRPr="00C51557" w:rsidRDefault="004F25FF" w:rsidP="00F3718F">
            <w:pPr>
              <w:jc w:val="center"/>
              <w:rPr>
                <w:b/>
              </w:rPr>
            </w:pPr>
          </w:p>
        </w:tc>
        <w:tc>
          <w:tcPr>
            <w:tcW w:w="2640" w:type="dxa"/>
            <w:gridSpan w:val="2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</w:rPr>
              <w:t xml:space="preserve">СТАНДАРТ  </w:t>
            </w:r>
          </w:p>
          <w:p w:rsidR="004F25FF" w:rsidRPr="00C51557" w:rsidRDefault="004F25FF" w:rsidP="003A01E8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 xml:space="preserve">2-х мест. с удоб. </w:t>
            </w:r>
          </w:p>
          <w:p w:rsidR="004F25FF" w:rsidRPr="00C51557" w:rsidRDefault="004F25FF" w:rsidP="003A01E8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 xml:space="preserve">с балконом  </w:t>
            </w:r>
          </w:p>
        </w:tc>
        <w:tc>
          <w:tcPr>
            <w:tcW w:w="1870" w:type="dxa"/>
            <w:vMerge w:val="restart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</w:rPr>
              <w:t>СЕМЕЙНЫЙ</w:t>
            </w:r>
          </w:p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>2-х комн.</w:t>
            </w:r>
          </w:p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 xml:space="preserve">4-х мест. </w:t>
            </w:r>
          </w:p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 xml:space="preserve">с удоб. </w:t>
            </w:r>
          </w:p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>с балконом</w:t>
            </w:r>
          </w:p>
        </w:tc>
        <w:tc>
          <w:tcPr>
            <w:tcW w:w="1650" w:type="dxa"/>
            <w:vMerge w:val="restart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</w:rPr>
              <w:t>ЛЮКС</w:t>
            </w:r>
          </w:p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>2-х комн.</w:t>
            </w:r>
          </w:p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 xml:space="preserve">5-ти мест. </w:t>
            </w:r>
          </w:p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>с удоб.</w:t>
            </w:r>
          </w:p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 террас</w:t>
            </w:r>
            <w:r w:rsidRPr="00C51557">
              <w:rPr>
                <w:b/>
                <w:sz w:val="22"/>
                <w:szCs w:val="22"/>
              </w:rPr>
              <w:t>ой</w:t>
            </w:r>
          </w:p>
        </w:tc>
        <w:tc>
          <w:tcPr>
            <w:tcW w:w="1463" w:type="dxa"/>
            <w:vMerge w:val="restart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>Доп. место (кресло-кровать)</w:t>
            </w:r>
          </w:p>
        </w:tc>
      </w:tr>
      <w:tr w:rsidR="004F25FF" w:rsidRPr="00414CCE" w:rsidTr="00771E5E">
        <w:trPr>
          <w:cantSplit/>
          <w:trHeight w:val="515"/>
          <w:jc w:val="center"/>
        </w:trPr>
        <w:tc>
          <w:tcPr>
            <w:tcW w:w="1543" w:type="dxa"/>
            <w:vMerge/>
            <w:tcBorders>
              <w:tl2br w:val="single" w:sz="4" w:space="0" w:color="auto"/>
            </w:tcBorders>
          </w:tcPr>
          <w:p w:rsidR="004F25FF" w:rsidRDefault="004F25FF" w:rsidP="00F3718F">
            <w:pPr>
              <w:jc w:val="right"/>
              <w:rPr>
                <w:b/>
                <w:bCs/>
              </w:rPr>
            </w:pPr>
          </w:p>
        </w:tc>
        <w:tc>
          <w:tcPr>
            <w:tcW w:w="1122" w:type="dxa"/>
            <w:vMerge/>
          </w:tcPr>
          <w:p w:rsidR="004F25FF" w:rsidRPr="00AD576B" w:rsidRDefault="004F25FF" w:rsidP="005E70B2">
            <w:pPr>
              <w:jc w:val="center"/>
              <w:rPr>
                <w:b/>
              </w:rPr>
            </w:pPr>
          </w:p>
        </w:tc>
        <w:tc>
          <w:tcPr>
            <w:tcW w:w="1100" w:type="dxa"/>
            <w:vMerge/>
          </w:tcPr>
          <w:p w:rsidR="004F25FF" w:rsidRPr="00AD576B" w:rsidRDefault="004F25FF" w:rsidP="00F3718F">
            <w:pPr>
              <w:jc w:val="center"/>
              <w:rPr>
                <w:b/>
              </w:rPr>
            </w:pPr>
          </w:p>
        </w:tc>
        <w:tc>
          <w:tcPr>
            <w:tcW w:w="1320" w:type="dxa"/>
          </w:tcPr>
          <w:p w:rsidR="004F25FF" w:rsidRPr="00C51557" w:rsidRDefault="004F25FF" w:rsidP="00042C0A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 xml:space="preserve"> с видом</w:t>
            </w:r>
          </w:p>
          <w:p w:rsidR="004F25FF" w:rsidRPr="00C51557" w:rsidRDefault="004F25FF" w:rsidP="003A01E8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 xml:space="preserve"> на море</w:t>
            </w:r>
          </w:p>
        </w:tc>
        <w:tc>
          <w:tcPr>
            <w:tcW w:w="1320" w:type="dxa"/>
          </w:tcPr>
          <w:p w:rsidR="004F25FF" w:rsidRPr="00C51557" w:rsidRDefault="004F25FF" w:rsidP="003A01E8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 xml:space="preserve">без вида </w:t>
            </w:r>
          </w:p>
          <w:p w:rsidR="004F25FF" w:rsidRPr="00C51557" w:rsidRDefault="004F25FF" w:rsidP="003A01E8">
            <w:pPr>
              <w:jc w:val="center"/>
              <w:rPr>
                <w:b/>
              </w:rPr>
            </w:pPr>
            <w:r w:rsidRPr="00C51557">
              <w:rPr>
                <w:b/>
                <w:sz w:val="22"/>
                <w:szCs w:val="22"/>
              </w:rPr>
              <w:t>на море</w:t>
            </w:r>
          </w:p>
        </w:tc>
        <w:tc>
          <w:tcPr>
            <w:tcW w:w="1870" w:type="dxa"/>
            <w:vMerge/>
          </w:tcPr>
          <w:p w:rsidR="004F25FF" w:rsidRDefault="004F25FF" w:rsidP="00F3718F">
            <w:pPr>
              <w:jc w:val="center"/>
              <w:rPr>
                <w:b/>
              </w:rPr>
            </w:pPr>
          </w:p>
        </w:tc>
        <w:tc>
          <w:tcPr>
            <w:tcW w:w="1650" w:type="dxa"/>
            <w:vMerge/>
          </w:tcPr>
          <w:p w:rsidR="004F25FF" w:rsidRDefault="004F25FF" w:rsidP="00F3718F">
            <w:pPr>
              <w:jc w:val="center"/>
              <w:rPr>
                <w:b/>
              </w:rPr>
            </w:pPr>
          </w:p>
        </w:tc>
        <w:tc>
          <w:tcPr>
            <w:tcW w:w="1463" w:type="dxa"/>
            <w:vMerge/>
          </w:tcPr>
          <w:p w:rsidR="004F25FF" w:rsidRDefault="004F25FF" w:rsidP="00F3718F">
            <w:pPr>
              <w:jc w:val="center"/>
              <w:rPr>
                <w:b/>
              </w:rPr>
            </w:pP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29.05.-07.06.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13750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10650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05.06.-14.06.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15150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17150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16150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</w:tr>
      <w:tr w:rsidR="004F25FF" w:rsidRPr="00C51557" w:rsidTr="004D51F5">
        <w:trPr>
          <w:trHeight w:val="234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12.06.-21.06.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15900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18150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17350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14000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19.06.-28.06.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16150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18350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17550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26.06.-05.07.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19450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18450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</w:tr>
      <w:tr w:rsidR="004F25FF" w:rsidRPr="00C51557" w:rsidTr="004D51F5">
        <w:trPr>
          <w:trHeight w:val="234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03.07.-12.07.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17950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20450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19450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14700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15250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10.07.-19.07.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18750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20950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19700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17.07.-26.07.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18950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21800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20200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</w:tr>
      <w:tr w:rsidR="004F25FF" w:rsidRPr="00C51557" w:rsidTr="004D51F5">
        <w:trPr>
          <w:trHeight w:val="234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24.07.-02.08.</w:t>
            </w:r>
          </w:p>
        </w:tc>
        <w:tc>
          <w:tcPr>
            <w:tcW w:w="1122" w:type="dxa"/>
          </w:tcPr>
          <w:p w:rsidR="004F25FF" w:rsidRDefault="004F25FF" w:rsidP="00803A74">
            <w:pPr>
              <w:jc w:val="center"/>
            </w:pPr>
            <w:r w:rsidRPr="009D5132">
              <w:rPr>
                <w:b/>
              </w:rPr>
              <w:t>18950</w:t>
            </w:r>
          </w:p>
        </w:tc>
        <w:tc>
          <w:tcPr>
            <w:tcW w:w="1100" w:type="dxa"/>
          </w:tcPr>
          <w:p w:rsidR="004F25FF" w:rsidRDefault="004F25FF" w:rsidP="00317BA9">
            <w:pPr>
              <w:jc w:val="center"/>
            </w:pPr>
            <w:r w:rsidRPr="00F5683C">
              <w:rPr>
                <w:b/>
              </w:rPr>
              <w:t>15950</w:t>
            </w:r>
          </w:p>
        </w:tc>
        <w:tc>
          <w:tcPr>
            <w:tcW w:w="1320" w:type="dxa"/>
          </w:tcPr>
          <w:p w:rsidR="004F25FF" w:rsidRDefault="004F25FF" w:rsidP="00720AED">
            <w:pPr>
              <w:jc w:val="center"/>
            </w:pPr>
            <w:r w:rsidRPr="00365182">
              <w:rPr>
                <w:b/>
              </w:rPr>
              <w:t>21800</w:t>
            </w:r>
          </w:p>
        </w:tc>
        <w:tc>
          <w:tcPr>
            <w:tcW w:w="1320" w:type="dxa"/>
          </w:tcPr>
          <w:p w:rsidR="004F25FF" w:rsidRDefault="004F25FF" w:rsidP="00DB0FCF">
            <w:pPr>
              <w:jc w:val="center"/>
            </w:pPr>
            <w:r w:rsidRPr="0073364D">
              <w:rPr>
                <w:b/>
              </w:rPr>
              <w:t>20200</w:t>
            </w:r>
          </w:p>
        </w:tc>
        <w:tc>
          <w:tcPr>
            <w:tcW w:w="1870" w:type="dxa"/>
          </w:tcPr>
          <w:p w:rsidR="004F25FF" w:rsidRDefault="004F25FF" w:rsidP="007D1096">
            <w:pPr>
              <w:jc w:val="center"/>
            </w:pPr>
            <w:r w:rsidRPr="00C1437A">
              <w:rPr>
                <w:b/>
              </w:rPr>
              <w:t>16300</w:t>
            </w:r>
          </w:p>
        </w:tc>
        <w:tc>
          <w:tcPr>
            <w:tcW w:w="1650" w:type="dxa"/>
          </w:tcPr>
          <w:p w:rsidR="004F25FF" w:rsidRDefault="004F25FF" w:rsidP="007D545C">
            <w:pPr>
              <w:jc w:val="center"/>
            </w:pPr>
            <w:r w:rsidRPr="00BD7271">
              <w:rPr>
                <w:b/>
              </w:rPr>
              <w:t>16600</w:t>
            </w:r>
          </w:p>
        </w:tc>
        <w:tc>
          <w:tcPr>
            <w:tcW w:w="1463" w:type="dxa"/>
          </w:tcPr>
          <w:p w:rsidR="004F25FF" w:rsidRDefault="004F25FF" w:rsidP="0049259E">
            <w:pPr>
              <w:jc w:val="center"/>
            </w:pPr>
            <w:r w:rsidRPr="00BF3AA3">
              <w:rPr>
                <w:b/>
              </w:rPr>
              <w:t>11750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31.07.-09.08.</w:t>
            </w:r>
          </w:p>
        </w:tc>
        <w:tc>
          <w:tcPr>
            <w:tcW w:w="1122" w:type="dxa"/>
          </w:tcPr>
          <w:p w:rsidR="004F25FF" w:rsidRDefault="004F25FF" w:rsidP="00803A74">
            <w:pPr>
              <w:jc w:val="center"/>
            </w:pPr>
            <w:r w:rsidRPr="009D5132">
              <w:rPr>
                <w:b/>
              </w:rPr>
              <w:t>18950</w:t>
            </w:r>
          </w:p>
        </w:tc>
        <w:tc>
          <w:tcPr>
            <w:tcW w:w="1100" w:type="dxa"/>
          </w:tcPr>
          <w:p w:rsidR="004F25FF" w:rsidRDefault="004F25FF" w:rsidP="00317BA9">
            <w:pPr>
              <w:jc w:val="center"/>
            </w:pPr>
            <w:r w:rsidRPr="00F5683C">
              <w:rPr>
                <w:b/>
              </w:rPr>
              <w:t>15950</w:t>
            </w:r>
          </w:p>
        </w:tc>
        <w:tc>
          <w:tcPr>
            <w:tcW w:w="1320" w:type="dxa"/>
          </w:tcPr>
          <w:p w:rsidR="004F25FF" w:rsidRDefault="004F25FF" w:rsidP="00720AED">
            <w:pPr>
              <w:jc w:val="center"/>
            </w:pPr>
            <w:r w:rsidRPr="00365182">
              <w:rPr>
                <w:b/>
              </w:rPr>
              <w:t>21800</w:t>
            </w:r>
          </w:p>
        </w:tc>
        <w:tc>
          <w:tcPr>
            <w:tcW w:w="1320" w:type="dxa"/>
          </w:tcPr>
          <w:p w:rsidR="004F25FF" w:rsidRDefault="004F25FF" w:rsidP="00DB0FCF">
            <w:pPr>
              <w:jc w:val="center"/>
            </w:pPr>
            <w:r w:rsidRPr="0073364D">
              <w:rPr>
                <w:b/>
              </w:rPr>
              <w:t>20200</w:t>
            </w:r>
          </w:p>
        </w:tc>
        <w:tc>
          <w:tcPr>
            <w:tcW w:w="1870" w:type="dxa"/>
          </w:tcPr>
          <w:p w:rsidR="004F25FF" w:rsidRDefault="004F25FF" w:rsidP="007D1096">
            <w:pPr>
              <w:jc w:val="center"/>
            </w:pPr>
            <w:r w:rsidRPr="00C1437A">
              <w:rPr>
                <w:b/>
              </w:rPr>
              <w:t>16300</w:t>
            </w:r>
          </w:p>
        </w:tc>
        <w:tc>
          <w:tcPr>
            <w:tcW w:w="1650" w:type="dxa"/>
          </w:tcPr>
          <w:p w:rsidR="004F25FF" w:rsidRDefault="004F25FF" w:rsidP="007D545C">
            <w:pPr>
              <w:jc w:val="center"/>
            </w:pPr>
            <w:r w:rsidRPr="00BD7271">
              <w:rPr>
                <w:b/>
              </w:rPr>
              <w:t>16600</w:t>
            </w:r>
          </w:p>
        </w:tc>
        <w:tc>
          <w:tcPr>
            <w:tcW w:w="1463" w:type="dxa"/>
          </w:tcPr>
          <w:p w:rsidR="004F25FF" w:rsidRDefault="004F25FF" w:rsidP="0049259E">
            <w:pPr>
              <w:jc w:val="center"/>
            </w:pPr>
            <w:r w:rsidRPr="00BF3AA3">
              <w:rPr>
                <w:b/>
              </w:rPr>
              <w:t>11750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07.08.-16.08.</w:t>
            </w:r>
          </w:p>
        </w:tc>
        <w:tc>
          <w:tcPr>
            <w:tcW w:w="1122" w:type="dxa"/>
          </w:tcPr>
          <w:p w:rsidR="004F25FF" w:rsidRDefault="004F25FF" w:rsidP="00803A74">
            <w:pPr>
              <w:jc w:val="center"/>
            </w:pPr>
            <w:r w:rsidRPr="009D5132">
              <w:rPr>
                <w:b/>
              </w:rPr>
              <w:t>18950</w:t>
            </w:r>
          </w:p>
        </w:tc>
        <w:tc>
          <w:tcPr>
            <w:tcW w:w="1100" w:type="dxa"/>
          </w:tcPr>
          <w:p w:rsidR="004F25FF" w:rsidRDefault="004F25FF" w:rsidP="00317BA9">
            <w:pPr>
              <w:jc w:val="center"/>
            </w:pPr>
            <w:r w:rsidRPr="00F5683C">
              <w:rPr>
                <w:b/>
              </w:rPr>
              <w:t>15950</w:t>
            </w:r>
          </w:p>
        </w:tc>
        <w:tc>
          <w:tcPr>
            <w:tcW w:w="1320" w:type="dxa"/>
          </w:tcPr>
          <w:p w:rsidR="004F25FF" w:rsidRDefault="004F25FF" w:rsidP="00720AED">
            <w:pPr>
              <w:jc w:val="center"/>
            </w:pPr>
            <w:r w:rsidRPr="00365182">
              <w:rPr>
                <w:b/>
              </w:rPr>
              <w:t>21800</w:t>
            </w:r>
          </w:p>
        </w:tc>
        <w:tc>
          <w:tcPr>
            <w:tcW w:w="1320" w:type="dxa"/>
          </w:tcPr>
          <w:p w:rsidR="004F25FF" w:rsidRDefault="004F25FF" w:rsidP="00DB0FCF">
            <w:pPr>
              <w:jc w:val="center"/>
            </w:pPr>
            <w:r w:rsidRPr="0073364D">
              <w:rPr>
                <w:b/>
              </w:rPr>
              <w:t>20200</w:t>
            </w:r>
          </w:p>
        </w:tc>
        <w:tc>
          <w:tcPr>
            <w:tcW w:w="1870" w:type="dxa"/>
          </w:tcPr>
          <w:p w:rsidR="004F25FF" w:rsidRDefault="004F25FF" w:rsidP="007D1096">
            <w:pPr>
              <w:jc w:val="center"/>
            </w:pPr>
            <w:r w:rsidRPr="00C1437A">
              <w:rPr>
                <w:b/>
              </w:rPr>
              <w:t>16300</w:t>
            </w:r>
          </w:p>
        </w:tc>
        <w:tc>
          <w:tcPr>
            <w:tcW w:w="1650" w:type="dxa"/>
          </w:tcPr>
          <w:p w:rsidR="004F25FF" w:rsidRDefault="004F25FF" w:rsidP="007D545C">
            <w:pPr>
              <w:jc w:val="center"/>
            </w:pPr>
            <w:r w:rsidRPr="00BD7271">
              <w:rPr>
                <w:b/>
              </w:rPr>
              <w:t>16600</w:t>
            </w:r>
          </w:p>
        </w:tc>
        <w:tc>
          <w:tcPr>
            <w:tcW w:w="1463" w:type="dxa"/>
          </w:tcPr>
          <w:p w:rsidR="004F25FF" w:rsidRDefault="004F25FF" w:rsidP="0049259E">
            <w:pPr>
              <w:jc w:val="center"/>
            </w:pPr>
            <w:r w:rsidRPr="00BF3AA3">
              <w:rPr>
                <w:b/>
              </w:rPr>
              <w:t>11750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14.08.-23.08.</w:t>
            </w:r>
          </w:p>
        </w:tc>
        <w:tc>
          <w:tcPr>
            <w:tcW w:w="1122" w:type="dxa"/>
          </w:tcPr>
          <w:p w:rsidR="004F25FF" w:rsidRDefault="004F25FF" w:rsidP="00803A74">
            <w:pPr>
              <w:jc w:val="center"/>
            </w:pPr>
            <w:r w:rsidRPr="009D5132">
              <w:rPr>
                <w:b/>
              </w:rPr>
              <w:t>18950</w:t>
            </w:r>
          </w:p>
        </w:tc>
        <w:tc>
          <w:tcPr>
            <w:tcW w:w="1100" w:type="dxa"/>
          </w:tcPr>
          <w:p w:rsidR="004F25FF" w:rsidRDefault="004F25FF" w:rsidP="00317BA9">
            <w:pPr>
              <w:jc w:val="center"/>
            </w:pPr>
            <w:r w:rsidRPr="00F5683C">
              <w:rPr>
                <w:b/>
              </w:rPr>
              <w:t>15950</w:t>
            </w:r>
          </w:p>
        </w:tc>
        <w:tc>
          <w:tcPr>
            <w:tcW w:w="1320" w:type="dxa"/>
          </w:tcPr>
          <w:p w:rsidR="004F25FF" w:rsidRDefault="004F25FF" w:rsidP="00720AED">
            <w:pPr>
              <w:jc w:val="center"/>
            </w:pPr>
            <w:r w:rsidRPr="00365182">
              <w:rPr>
                <w:b/>
              </w:rPr>
              <w:t>21800</w:t>
            </w:r>
          </w:p>
        </w:tc>
        <w:tc>
          <w:tcPr>
            <w:tcW w:w="1320" w:type="dxa"/>
          </w:tcPr>
          <w:p w:rsidR="004F25FF" w:rsidRDefault="004F25FF" w:rsidP="00DB0FCF">
            <w:pPr>
              <w:jc w:val="center"/>
            </w:pPr>
            <w:r w:rsidRPr="0073364D">
              <w:rPr>
                <w:b/>
              </w:rPr>
              <w:t>20200</w:t>
            </w:r>
          </w:p>
        </w:tc>
        <w:tc>
          <w:tcPr>
            <w:tcW w:w="1870" w:type="dxa"/>
          </w:tcPr>
          <w:p w:rsidR="004F25FF" w:rsidRDefault="004F25FF" w:rsidP="007D1096">
            <w:pPr>
              <w:jc w:val="center"/>
            </w:pPr>
            <w:r w:rsidRPr="00C1437A">
              <w:rPr>
                <w:b/>
              </w:rPr>
              <w:t>16300</w:t>
            </w:r>
          </w:p>
        </w:tc>
        <w:tc>
          <w:tcPr>
            <w:tcW w:w="1650" w:type="dxa"/>
          </w:tcPr>
          <w:p w:rsidR="004F25FF" w:rsidRDefault="004F25FF" w:rsidP="007D545C">
            <w:pPr>
              <w:jc w:val="center"/>
            </w:pPr>
            <w:r w:rsidRPr="00BD7271">
              <w:rPr>
                <w:b/>
              </w:rPr>
              <w:t>16600</w:t>
            </w:r>
          </w:p>
        </w:tc>
        <w:tc>
          <w:tcPr>
            <w:tcW w:w="1463" w:type="dxa"/>
          </w:tcPr>
          <w:p w:rsidR="004F25FF" w:rsidRDefault="004F25FF" w:rsidP="0049259E">
            <w:pPr>
              <w:jc w:val="center"/>
            </w:pPr>
            <w:r w:rsidRPr="00BF3AA3">
              <w:rPr>
                <w:b/>
              </w:rPr>
              <w:t>11750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21.08.-30.08.</w:t>
            </w:r>
          </w:p>
        </w:tc>
        <w:tc>
          <w:tcPr>
            <w:tcW w:w="1122" w:type="dxa"/>
          </w:tcPr>
          <w:p w:rsidR="004F25FF" w:rsidRPr="00803A74" w:rsidRDefault="004F25FF" w:rsidP="00F3718F">
            <w:pPr>
              <w:jc w:val="center"/>
              <w:rPr>
                <w:b/>
              </w:rPr>
            </w:pPr>
            <w:r w:rsidRPr="00803A74">
              <w:rPr>
                <w:b/>
              </w:rPr>
              <w:t>18750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15750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21600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20000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16100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28.08.-06.09.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17350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20250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19000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04.09.-13.09.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16550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19150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17950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14000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15150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11.09.-20.09.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17950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</w:tr>
      <w:tr w:rsidR="004F25FF" w:rsidRPr="00C51557" w:rsidTr="004D51F5">
        <w:trPr>
          <w:trHeight w:val="218"/>
          <w:jc w:val="center"/>
        </w:trPr>
        <w:tc>
          <w:tcPr>
            <w:tcW w:w="1543" w:type="dxa"/>
          </w:tcPr>
          <w:p w:rsidR="004F25FF" w:rsidRPr="00C51557" w:rsidRDefault="004F25FF" w:rsidP="00F3718F">
            <w:pPr>
              <w:jc w:val="center"/>
              <w:rPr>
                <w:b/>
                <w:color w:val="0000CC"/>
              </w:rPr>
            </w:pPr>
            <w:r w:rsidRPr="00C51557">
              <w:rPr>
                <w:b/>
                <w:color w:val="0000CC"/>
                <w:sz w:val="22"/>
                <w:szCs w:val="22"/>
              </w:rPr>
              <w:t>18.09.-27.09.</w:t>
            </w:r>
          </w:p>
        </w:tc>
        <w:tc>
          <w:tcPr>
            <w:tcW w:w="1122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110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13750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32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87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  <w:tc>
          <w:tcPr>
            <w:tcW w:w="1650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463" w:type="dxa"/>
          </w:tcPr>
          <w:p w:rsidR="004F25FF" w:rsidRPr="00C51557" w:rsidRDefault="004F25FF" w:rsidP="00F3718F">
            <w:pPr>
              <w:jc w:val="center"/>
              <w:rPr>
                <w:b/>
              </w:rPr>
            </w:pPr>
            <w:r>
              <w:rPr>
                <w:b/>
              </w:rPr>
              <w:t>10650</w:t>
            </w:r>
          </w:p>
        </w:tc>
      </w:tr>
    </w:tbl>
    <w:p w:rsidR="004F25FF" w:rsidRPr="00C51557" w:rsidRDefault="004F25FF" w:rsidP="00F524C6">
      <w:pPr>
        <w:ind w:left="330"/>
        <w:jc w:val="both"/>
        <w:rPr>
          <w:rFonts w:ascii="Georgia" w:hAnsi="Georgia" w:cs="Arial"/>
          <w:b/>
          <w:i/>
          <w:sz w:val="22"/>
          <w:szCs w:val="22"/>
        </w:rPr>
      </w:pPr>
      <w:r w:rsidRPr="00C51557">
        <w:rPr>
          <w:rFonts w:ascii="Georgia" w:hAnsi="Georgia" w:cs="Arial"/>
          <w:b/>
          <w:sz w:val="22"/>
          <w:szCs w:val="22"/>
          <w:u w:val="single"/>
        </w:rPr>
        <w:t>В стоимость входит</w:t>
      </w:r>
      <w:r w:rsidRPr="00C51557">
        <w:rPr>
          <w:rFonts w:ascii="Georgia" w:hAnsi="Georgia" w:cs="Arial"/>
          <w:sz w:val="22"/>
          <w:szCs w:val="22"/>
          <w:u w:val="single"/>
        </w:rPr>
        <w:t>:</w:t>
      </w:r>
      <w:r w:rsidRPr="00C51557">
        <w:rPr>
          <w:rFonts w:ascii="Georgia" w:hAnsi="Georgia" w:cs="Arial"/>
          <w:sz w:val="22"/>
          <w:szCs w:val="22"/>
        </w:rPr>
        <w:t xml:space="preserve">  проезд  на  автобусе, проживание в номерах выбранной категории,  сопровождение, страховка от несчастного случая.</w:t>
      </w:r>
      <w:r>
        <w:rPr>
          <w:rFonts w:ascii="Georgia" w:hAnsi="Georgia" w:cs="Arial"/>
          <w:sz w:val="22"/>
          <w:szCs w:val="22"/>
        </w:rPr>
        <w:t xml:space="preserve"> </w:t>
      </w:r>
      <w:r w:rsidRPr="00C51557">
        <w:rPr>
          <w:rFonts w:ascii="Georgia" w:hAnsi="Georgia" w:cs="Arial"/>
          <w:b/>
          <w:i/>
          <w:sz w:val="22"/>
          <w:szCs w:val="22"/>
        </w:rPr>
        <w:t xml:space="preserve">      Курортный сбор за доп. плату.</w:t>
      </w:r>
    </w:p>
    <w:p w:rsidR="004F25FF" w:rsidRPr="00F524C6" w:rsidRDefault="004F25FF" w:rsidP="00B16C7A">
      <w:pPr>
        <w:jc w:val="center"/>
        <w:rPr>
          <w:rFonts w:ascii="Georgia" w:hAnsi="Georgia"/>
          <w:b/>
          <w:i/>
          <w:sz w:val="22"/>
          <w:szCs w:val="22"/>
        </w:rPr>
      </w:pPr>
      <w:r w:rsidRPr="00F524C6">
        <w:rPr>
          <w:rFonts w:ascii="Georgia" w:hAnsi="Georgia" w:cs="Arial"/>
          <w:b/>
          <w:i/>
          <w:sz w:val="22"/>
          <w:szCs w:val="22"/>
        </w:rPr>
        <w:t>Выезд из Белгорода еженедельно по понедельникам.</w:t>
      </w:r>
    </w:p>
    <w:p w:rsidR="004F25FF" w:rsidRPr="00F524C6" w:rsidRDefault="004F25FF" w:rsidP="00931418">
      <w:pPr>
        <w:jc w:val="center"/>
        <w:rPr>
          <w:rFonts w:ascii="Georgia" w:hAnsi="Georgia"/>
          <w:b/>
          <w:i/>
          <w:color w:val="CC0000"/>
          <w:sz w:val="22"/>
          <w:szCs w:val="22"/>
        </w:rPr>
      </w:pPr>
      <w:r w:rsidRPr="00F524C6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4F25FF" w:rsidRPr="00F524C6" w:rsidSect="00AC0B63">
      <w:pgSz w:w="11906" w:h="16838"/>
      <w:pgMar w:top="567" w:right="567" w:bottom="0" w:left="2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32E"/>
    <w:rsid w:val="00002CC6"/>
    <w:rsid w:val="000047F9"/>
    <w:rsid w:val="000054C5"/>
    <w:rsid w:val="00013870"/>
    <w:rsid w:val="00023759"/>
    <w:rsid w:val="000239B7"/>
    <w:rsid w:val="000259EC"/>
    <w:rsid w:val="000260D7"/>
    <w:rsid w:val="00031C68"/>
    <w:rsid w:val="000331E6"/>
    <w:rsid w:val="00035940"/>
    <w:rsid w:val="00042C0A"/>
    <w:rsid w:val="000432C0"/>
    <w:rsid w:val="00043E55"/>
    <w:rsid w:val="000456E6"/>
    <w:rsid w:val="00045FBD"/>
    <w:rsid w:val="00053A16"/>
    <w:rsid w:val="00054CC9"/>
    <w:rsid w:val="000578EE"/>
    <w:rsid w:val="00060132"/>
    <w:rsid w:val="0006412A"/>
    <w:rsid w:val="000677BC"/>
    <w:rsid w:val="00071FF0"/>
    <w:rsid w:val="00076189"/>
    <w:rsid w:val="00081EAE"/>
    <w:rsid w:val="00085303"/>
    <w:rsid w:val="00092603"/>
    <w:rsid w:val="000A090B"/>
    <w:rsid w:val="000A094E"/>
    <w:rsid w:val="000A2866"/>
    <w:rsid w:val="000A2CDB"/>
    <w:rsid w:val="000B2739"/>
    <w:rsid w:val="000B3CC9"/>
    <w:rsid w:val="000B487F"/>
    <w:rsid w:val="000C012D"/>
    <w:rsid w:val="000C0FB1"/>
    <w:rsid w:val="000C52FB"/>
    <w:rsid w:val="000C6F91"/>
    <w:rsid w:val="000D43C3"/>
    <w:rsid w:val="000D5597"/>
    <w:rsid w:val="000E0CD9"/>
    <w:rsid w:val="000E0F5F"/>
    <w:rsid w:val="000E3B1A"/>
    <w:rsid w:val="000F1634"/>
    <w:rsid w:val="00100DE1"/>
    <w:rsid w:val="00110E1B"/>
    <w:rsid w:val="00112418"/>
    <w:rsid w:val="0011587A"/>
    <w:rsid w:val="001166FC"/>
    <w:rsid w:val="00116F25"/>
    <w:rsid w:val="00117F9D"/>
    <w:rsid w:val="00123C68"/>
    <w:rsid w:val="00123EC2"/>
    <w:rsid w:val="0012512F"/>
    <w:rsid w:val="0014598D"/>
    <w:rsid w:val="00145AB9"/>
    <w:rsid w:val="00152736"/>
    <w:rsid w:val="0016003E"/>
    <w:rsid w:val="00161133"/>
    <w:rsid w:val="00165F6A"/>
    <w:rsid w:val="00166DBB"/>
    <w:rsid w:val="00166F5E"/>
    <w:rsid w:val="00167018"/>
    <w:rsid w:val="00167FA1"/>
    <w:rsid w:val="00170AC4"/>
    <w:rsid w:val="001826BC"/>
    <w:rsid w:val="00185231"/>
    <w:rsid w:val="00186CFA"/>
    <w:rsid w:val="00193F0F"/>
    <w:rsid w:val="001970D3"/>
    <w:rsid w:val="001A04DC"/>
    <w:rsid w:val="001A4FCD"/>
    <w:rsid w:val="001A73AF"/>
    <w:rsid w:val="001B0D3B"/>
    <w:rsid w:val="001B46EC"/>
    <w:rsid w:val="001B6AE7"/>
    <w:rsid w:val="001C0489"/>
    <w:rsid w:val="001C4C83"/>
    <w:rsid w:val="001D67D1"/>
    <w:rsid w:val="001E2308"/>
    <w:rsid w:val="001E34CE"/>
    <w:rsid w:val="001E5C5D"/>
    <w:rsid w:val="00211688"/>
    <w:rsid w:val="00212133"/>
    <w:rsid w:val="00221CBC"/>
    <w:rsid w:val="002232A4"/>
    <w:rsid w:val="00223D43"/>
    <w:rsid w:val="00236F0C"/>
    <w:rsid w:val="0024207B"/>
    <w:rsid w:val="002432CE"/>
    <w:rsid w:val="00253ADA"/>
    <w:rsid w:val="00256F74"/>
    <w:rsid w:val="0026656C"/>
    <w:rsid w:val="002704F1"/>
    <w:rsid w:val="00272786"/>
    <w:rsid w:val="00275605"/>
    <w:rsid w:val="00276B66"/>
    <w:rsid w:val="00281A3A"/>
    <w:rsid w:val="0028477C"/>
    <w:rsid w:val="00290994"/>
    <w:rsid w:val="0029349E"/>
    <w:rsid w:val="002A4B24"/>
    <w:rsid w:val="002A62C9"/>
    <w:rsid w:val="002B2DD0"/>
    <w:rsid w:val="002B45F9"/>
    <w:rsid w:val="002B52C3"/>
    <w:rsid w:val="002B52D3"/>
    <w:rsid w:val="002D0E2A"/>
    <w:rsid w:val="002D410E"/>
    <w:rsid w:val="002D5F25"/>
    <w:rsid w:val="002D61BC"/>
    <w:rsid w:val="002E2BE8"/>
    <w:rsid w:val="002E4FA3"/>
    <w:rsid w:val="002F0FA2"/>
    <w:rsid w:val="002F1597"/>
    <w:rsid w:val="002F4C29"/>
    <w:rsid w:val="00300934"/>
    <w:rsid w:val="003052CC"/>
    <w:rsid w:val="00317BA9"/>
    <w:rsid w:val="00323553"/>
    <w:rsid w:val="00324F0C"/>
    <w:rsid w:val="00337A66"/>
    <w:rsid w:val="00341D89"/>
    <w:rsid w:val="00356187"/>
    <w:rsid w:val="00365182"/>
    <w:rsid w:val="00366763"/>
    <w:rsid w:val="00373188"/>
    <w:rsid w:val="00373779"/>
    <w:rsid w:val="00380351"/>
    <w:rsid w:val="00383BB5"/>
    <w:rsid w:val="00384977"/>
    <w:rsid w:val="0039060F"/>
    <w:rsid w:val="00393DA1"/>
    <w:rsid w:val="0039732E"/>
    <w:rsid w:val="003A01E8"/>
    <w:rsid w:val="003A1992"/>
    <w:rsid w:val="003A6BAF"/>
    <w:rsid w:val="003A7713"/>
    <w:rsid w:val="003D34C9"/>
    <w:rsid w:val="003E166B"/>
    <w:rsid w:val="003E3CCD"/>
    <w:rsid w:val="003E789E"/>
    <w:rsid w:val="003F1BDE"/>
    <w:rsid w:val="00402E6F"/>
    <w:rsid w:val="00410017"/>
    <w:rsid w:val="004106B7"/>
    <w:rsid w:val="004117D1"/>
    <w:rsid w:val="004120A2"/>
    <w:rsid w:val="0041295B"/>
    <w:rsid w:val="00414CCE"/>
    <w:rsid w:val="0042349C"/>
    <w:rsid w:val="00423BC9"/>
    <w:rsid w:val="00427A93"/>
    <w:rsid w:val="004368BD"/>
    <w:rsid w:val="004372DC"/>
    <w:rsid w:val="0044455A"/>
    <w:rsid w:val="00446B0E"/>
    <w:rsid w:val="004517D2"/>
    <w:rsid w:val="00456EB8"/>
    <w:rsid w:val="004631E8"/>
    <w:rsid w:val="00463776"/>
    <w:rsid w:val="00480598"/>
    <w:rsid w:val="004821AA"/>
    <w:rsid w:val="00486556"/>
    <w:rsid w:val="00490ED6"/>
    <w:rsid w:val="0049259E"/>
    <w:rsid w:val="004954C5"/>
    <w:rsid w:val="004A23A8"/>
    <w:rsid w:val="004A69F3"/>
    <w:rsid w:val="004B5873"/>
    <w:rsid w:val="004B7B69"/>
    <w:rsid w:val="004B7EBA"/>
    <w:rsid w:val="004C38A7"/>
    <w:rsid w:val="004C6565"/>
    <w:rsid w:val="004D4518"/>
    <w:rsid w:val="004D4541"/>
    <w:rsid w:val="004D491E"/>
    <w:rsid w:val="004D51F5"/>
    <w:rsid w:val="004D6100"/>
    <w:rsid w:val="004E1017"/>
    <w:rsid w:val="004E1BA9"/>
    <w:rsid w:val="004E46F3"/>
    <w:rsid w:val="004E6E71"/>
    <w:rsid w:val="004F25FF"/>
    <w:rsid w:val="005011A1"/>
    <w:rsid w:val="0051069C"/>
    <w:rsid w:val="00512274"/>
    <w:rsid w:val="0051474E"/>
    <w:rsid w:val="00514FD1"/>
    <w:rsid w:val="00516DED"/>
    <w:rsid w:val="00517B8C"/>
    <w:rsid w:val="00546048"/>
    <w:rsid w:val="0055080C"/>
    <w:rsid w:val="00560414"/>
    <w:rsid w:val="00566D66"/>
    <w:rsid w:val="00574A51"/>
    <w:rsid w:val="0058569C"/>
    <w:rsid w:val="00587054"/>
    <w:rsid w:val="00592268"/>
    <w:rsid w:val="00592F68"/>
    <w:rsid w:val="0059405B"/>
    <w:rsid w:val="005940AA"/>
    <w:rsid w:val="00595F01"/>
    <w:rsid w:val="005A17EF"/>
    <w:rsid w:val="005A1A34"/>
    <w:rsid w:val="005A5A90"/>
    <w:rsid w:val="005B07D7"/>
    <w:rsid w:val="005C0053"/>
    <w:rsid w:val="005C0630"/>
    <w:rsid w:val="005C5438"/>
    <w:rsid w:val="005C7BDB"/>
    <w:rsid w:val="005D07B8"/>
    <w:rsid w:val="005D1FBC"/>
    <w:rsid w:val="005D5114"/>
    <w:rsid w:val="005E21BA"/>
    <w:rsid w:val="005E3204"/>
    <w:rsid w:val="005E70B2"/>
    <w:rsid w:val="005E7C24"/>
    <w:rsid w:val="005E7D5B"/>
    <w:rsid w:val="005F0C3F"/>
    <w:rsid w:val="00603694"/>
    <w:rsid w:val="006058A1"/>
    <w:rsid w:val="006107CE"/>
    <w:rsid w:val="0061641C"/>
    <w:rsid w:val="0062021C"/>
    <w:rsid w:val="00621B6A"/>
    <w:rsid w:val="006235B0"/>
    <w:rsid w:val="00623894"/>
    <w:rsid w:val="006329AC"/>
    <w:rsid w:val="00634DCE"/>
    <w:rsid w:val="00635342"/>
    <w:rsid w:val="00635386"/>
    <w:rsid w:val="00640281"/>
    <w:rsid w:val="00640697"/>
    <w:rsid w:val="00647F54"/>
    <w:rsid w:val="00651EFD"/>
    <w:rsid w:val="00654DC4"/>
    <w:rsid w:val="006579A3"/>
    <w:rsid w:val="00660AE1"/>
    <w:rsid w:val="00662645"/>
    <w:rsid w:val="0067009A"/>
    <w:rsid w:val="006726D5"/>
    <w:rsid w:val="006741BC"/>
    <w:rsid w:val="00674E14"/>
    <w:rsid w:val="00677663"/>
    <w:rsid w:val="0068030B"/>
    <w:rsid w:val="00681B5D"/>
    <w:rsid w:val="00684955"/>
    <w:rsid w:val="00691768"/>
    <w:rsid w:val="00694048"/>
    <w:rsid w:val="00694624"/>
    <w:rsid w:val="00695EBD"/>
    <w:rsid w:val="006A252D"/>
    <w:rsid w:val="006B3653"/>
    <w:rsid w:val="006B6FE3"/>
    <w:rsid w:val="006C14C0"/>
    <w:rsid w:val="006C1E97"/>
    <w:rsid w:val="006D0282"/>
    <w:rsid w:val="006D2362"/>
    <w:rsid w:val="006E09FA"/>
    <w:rsid w:val="006E3A86"/>
    <w:rsid w:val="006E4089"/>
    <w:rsid w:val="006E5F1F"/>
    <w:rsid w:val="006E7422"/>
    <w:rsid w:val="006F49DE"/>
    <w:rsid w:val="00700F6F"/>
    <w:rsid w:val="0070186F"/>
    <w:rsid w:val="0070682F"/>
    <w:rsid w:val="00713BA2"/>
    <w:rsid w:val="007207DB"/>
    <w:rsid w:val="00720AED"/>
    <w:rsid w:val="00722A66"/>
    <w:rsid w:val="00724FF3"/>
    <w:rsid w:val="00727F92"/>
    <w:rsid w:val="007320C5"/>
    <w:rsid w:val="0073364D"/>
    <w:rsid w:val="00734BE5"/>
    <w:rsid w:val="00741B33"/>
    <w:rsid w:val="00742E46"/>
    <w:rsid w:val="00751009"/>
    <w:rsid w:val="00751790"/>
    <w:rsid w:val="007528CF"/>
    <w:rsid w:val="007550FE"/>
    <w:rsid w:val="007574F5"/>
    <w:rsid w:val="007615FD"/>
    <w:rsid w:val="00761D47"/>
    <w:rsid w:val="007678F3"/>
    <w:rsid w:val="00771E5E"/>
    <w:rsid w:val="0077693C"/>
    <w:rsid w:val="007805DC"/>
    <w:rsid w:val="00784198"/>
    <w:rsid w:val="00787FB3"/>
    <w:rsid w:val="007907E4"/>
    <w:rsid w:val="007968A0"/>
    <w:rsid w:val="007A06BC"/>
    <w:rsid w:val="007B1341"/>
    <w:rsid w:val="007B261F"/>
    <w:rsid w:val="007D0B4C"/>
    <w:rsid w:val="007D1096"/>
    <w:rsid w:val="007D1F38"/>
    <w:rsid w:val="007D3A97"/>
    <w:rsid w:val="007D545C"/>
    <w:rsid w:val="007D5948"/>
    <w:rsid w:val="007D5FD4"/>
    <w:rsid w:val="007E341B"/>
    <w:rsid w:val="007E750B"/>
    <w:rsid w:val="007E78A1"/>
    <w:rsid w:val="007F3D42"/>
    <w:rsid w:val="007F676A"/>
    <w:rsid w:val="00800EF0"/>
    <w:rsid w:val="00803A74"/>
    <w:rsid w:val="00803C4E"/>
    <w:rsid w:val="008119D7"/>
    <w:rsid w:val="00815794"/>
    <w:rsid w:val="008210AE"/>
    <w:rsid w:val="00821477"/>
    <w:rsid w:val="008219C1"/>
    <w:rsid w:val="0082300B"/>
    <w:rsid w:val="00836DEA"/>
    <w:rsid w:val="008412FA"/>
    <w:rsid w:val="008443C5"/>
    <w:rsid w:val="008520BC"/>
    <w:rsid w:val="008521D1"/>
    <w:rsid w:val="00853EFF"/>
    <w:rsid w:val="008602A1"/>
    <w:rsid w:val="0086116C"/>
    <w:rsid w:val="00861DF5"/>
    <w:rsid w:val="0086318A"/>
    <w:rsid w:val="0087113E"/>
    <w:rsid w:val="00872F80"/>
    <w:rsid w:val="00880309"/>
    <w:rsid w:val="00881227"/>
    <w:rsid w:val="00886795"/>
    <w:rsid w:val="00892FFE"/>
    <w:rsid w:val="00893605"/>
    <w:rsid w:val="008937F5"/>
    <w:rsid w:val="008A624C"/>
    <w:rsid w:val="008B0981"/>
    <w:rsid w:val="008B1050"/>
    <w:rsid w:val="008B4A64"/>
    <w:rsid w:val="008B4FC8"/>
    <w:rsid w:val="008B703E"/>
    <w:rsid w:val="008C3897"/>
    <w:rsid w:val="008C4FA9"/>
    <w:rsid w:val="008C7077"/>
    <w:rsid w:val="008C7728"/>
    <w:rsid w:val="008D17B9"/>
    <w:rsid w:val="008D2109"/>
    <w:rsid w:val="008D23E2"/>
    <w:rsid w:val="008D5C02"/>
    <w:rsid w:val="008E09DE"/>
    <w:rsid w:val="008E1092"/>
    <w:rsid w:val="008E2E86"/>
    <w:rsid w:val="008E4512"/>
    <w:rsid w:val="008E5BDF"/>
    <w:rsid w:val="008E77AA"/>
    <w:rsid w:val="008F16D5"/>
    <w:rsid w:val="008F26DE"/>
    <w:rsid w:val="00906E7E"/>
    <w:rsid w:val="0091215C"/>
    <w:rsid w:val="009169F2"/>
    <w:rsid w:val="00921F9E"/>
    <w:rsid w:val="00926797"/>
    <w:rsid w:val="00926FA5"/>
    <w:rsid w:val="00931418"/>
    <w:rsid w:val="009458A9"/>
    <w:rsid w:val="0095243D"/>
    <w:rsid w:val="00955F6D"/>
    <w:rsid w:val="009659FC"/>
    <w:rsid w:val="009716E8"/>
    <w:rsid w:val="009723F9"/>
    <w:rsid w:val="009732C2"/>
    <w:rsid w:val="00983BE6"/>
    <w:rsid w:val="0099136E"/>
    <w:rsid w:val="00992326"/>
    <w:rsid w:val="0099260E"/>
    <w:rsid w:val="0099278B"/>
    <w:rsid w:val="009A17A3"/>
    <w:rsid w:val="009A2F68"/>
    <w:rsid w:val="009A3A4C"/>
    <w:rsid w:val="009A7A72"/>
    <w:rsid w:val="009C3963"/>
    <w:rsid w:val="009C5326"/>
    <w:rsid w:val="009C6CCF"/>
    <w:rsid w:val="009D1287"/>
    <w:rsid w:val="009D3FF3"/>
    <w:rsid w:val="009D5132"/>
    <w:rsid w:val="009D59DE"/>
    <w:rsid w:val="009D611F"/>
    <w:rsid w:val="009D7A68"/>
    <w:rsid w:val="009D7BF1"/>
    <w:rsid w:val="009E0419"/>
    <w:rsid w:val="009E11BF"/>
    <w:rsid w:val="009F3D25"/>
    <w:rsid w:val="009F5ECD"/>
    <w:rsid w:val="009F7CAA"/>
    <w:rsid w:val="00A04B99"/>
    <w:rsid w:val="00A0685F"/>
    <w:rsid w:val="00A14DEC"/>
    <w:rsid w:val="00A20BB7"/>
    <w:rsid w:val="00A22A32"/>
    <w:rsid w:val="00A25AB0"/>
    <w:rsid w:val="00A266D2"/>
    <w:rsid w:val="00A27347"/>
    <w:rsid w:val="00A27A4F"/>
    <w:rsid w:val="00A343B0"/>
    <w:rsid w:val="00A34A44"/>
    <w:rsid w:val="00A36A2B"/>
    <w:rsid w:val="00A45419"/>
    <w:rsid w:val="00A51121"/>
    <w:rsid w:val="00A51553"/>
    <w:rsid w:val="00A54614"/>
    <w:rsid w:val="00A56A73"/>
    <w:rsid w:val="00A61518"/>
    <w:rsid w:val="00A619AE"/>
    <w:rsid w:val="00A622ED"/>
    <w:rsid w:val="00A62450"/>
    <w:rsid w:val="00A707D1"/>
    <w:rsid w:val="00A70AA8"/>
    <w:rsid w:val="00A71E1B"/>
    <w:rsid w:val="00A75D77"/>
    <w:rsid w:val="00A76A38"/>
    <w:rsid w:val="00A770AF"/>
    <w:rsid w:val="00A81955"/>
    <w:rsid w:val="00A828A8"/>
    <w:rsid w:val="00A83557"/>
    <w:rsid w:val="00A85B31"/>
    <w:rsid w:val="00A90FD4"/>
    <w:rsid w:val="00A9522C"/>
    <w:rsid w:val="00A955EB"/>
    <w:rsid w:val="00AA5770"/>
    <w:rsid w:val="00AA6CB8"/>
    <w:rsid w:val="00AA7CD5"/>
    <w:rsid w:val="00AB021A"/>
    <w:rsid w:val="00AB34FD"/>
    <w:rsid w:val="00AC0B63"/>
    <w:rsid w:val="00AC18E5"/>
    <w:rsid w:val="00AC3EF7"/>
    <w:rsid w:val="00AD576B"/>
    <w:rsid w:val="00AD679A"/>
    <w:rsid w:val="00AE377A"/>
    <w:rsid w:val="00AE4C26"/>
    <w:rsid w:val="00AE64D7"/>
    <w:rsid w:val="00AF1EB5"/>
    <w:rsid w:val="00AF6395"/>
    <w:rsid w:val="00AF6F34"/>
    <w:rsid w:val="00AF720F"/>
    <w:rsid w:val="00B02EA7"/>
    <w:rsid w:val="00B047C1"/>
    <w:rsid w:val="00B0564A"/>
    <w:rsid w:val="00B07400"/>
    <w:rsid w:val="00B11AD4"/>
    <w:rsid w:val="00B16C7A"/>
    <w:rsid w:val="00B22AA3"/>
    <w:rsid w:val="00B23D8E"/>
    <w:rsid w:val="00B26549"/>
    <w:rsid w:val="00B3176B"/>
    <w:rsid w:val="00B33673"/>
    <w:rsid w:val="00B37E34"/>
    <w:rsid w:val="00B42DCF"/>
    <w:rsid w:val="00B466AC"/>
    <w:rsid w:val="00B60C2A"/>
    <w:rsid w:val="00B61B65"/>
    <w:rsid w:val="00B627C3"/>
    <w:rsid w:val="00B638DE"/>
    <w:rsid w:val="00B712C4"/>
    <w:rsid w:val="00B74C8B"/>
    <w:rsid w:val="00B771B6"/>
    <w:rsid w:val="00B77F18"/>
    <w:rsid w:val="00B8117C"/>
    <w:rsid w:val="00B831D5"/>
    <w:rsid w:val="00B91F3B"/>
    <w:rsid w:val="00B92F4B"/>
    <w:rsid w:val="00B92F9D"/>
    <w:rsid w:val="00BB1CE1"/>
    <w:rsid w:val="00BB39D4"/>
    <w:rsid w:val="00BB4014"/>
    <w:rsid w:val="00BB6E77"/>
    <w:rsid w:val="00BC4681"/>
    <w:rsid w:val="00BD07E4"/>
    <w:rsid w:val="00BD082E"/>
    <w:rsid w:val="00BD7271"/>
    <w:rsid w:val="00BF20C5"/>
    <w:rsid w:val="00BF2E1C"/>
    <w:rsid w:val="00BF3AA3"/>
    <w:rsid w:val="00BF73D7"/>
    <w:rsid w:val="00C016E7"/>
    <w:rsid w:val="00C01D60"/>
    <w:rsid w:val="00C033C5"/>
    <w:rsid w:val="00C04E17"/>
    <w:rsid w:val="00C05115"/>
    <w:rsid w:val="00C11A60"/>
    <w:rsid w:val="00C13B40"/>
    <w:rsid w:val="00C1437A"/>
    <w:rsid w:val="00C16B23"/>
    <w:rsid w:val="00C222AE"/>
    <w:rsid w:val="00C30A67"/>
    <w:rsid w:val="00C30E1F"/>
    <w:rsid w:val="00C327C8"/>
    <w:rsid w:val="00C44F9D"/>
    <w:rsid w:val="00C467BB"/>
    <w:rsid w:val="00C51175"/>
    <w:rsid w:val="00C51557"/>
    <w:rsid w:val="00C57B12"/>
    <w:rsid w:val="00C64837"/>
    <w:rsid w:val="00C67C5F"/>
    <w:rsid w:val="00C73960"/>
    <w:rsid w:val="00C74B2B"/>
    <w:rsid w:val="00C76C91"/>
    <w:rsid w:val="00C81072"/>
    <w:rsid w:val="00C85CDB"/>
    <w:rsid w:val="00C86F7E"/>
    <w:rsid w:val="00C938BE"/>
    <w:rsid w:val="00CA14E8"/>
    <w:rsid w:val="00CA67C1"/>
    <w:rsid w:val="00CB2461"/>
    <w:rsid w:val="00CB253F"/>
    <w:rsid w:val="00CB4328"/>
    <w:rsid w:val="00CE4E68"/>
    <w:rsid w:val="00CE54D5"/>
    <w:rsid w:val="00CF7CBE"/>
    <w:rsid w:val="00D02BAF"/>
    <w:rsid w:val="00D10307"/>
    <w:rsid w:val="00D16BF1"/>
    <w:rsid w:val="00D17ECD"/>
    <w:rsid w:val="00D21EA0"/>
    <w:rsid w:val="00D22E6E"/>
    <w:rsid w:val="00D361EC"/>
    <w:rsid w:val="00D375B0"/>
    <w:rsid w:val="00D37ED5"/>
    <w:rsid w:val="00D37F4D"/>
    <w:rsid w:val="00D37FE5"/>
    <w:rsid w:val="00D41690"/>
    <w:rsid w:val="00D42F3E"/>
    <w:rsid w:val="00D53B32"/>
    <w:rsid w:val="00D56E1B"/>
    <w:rsid w:val="00D64724"/>
    <w:rsid w:val="00D700F8"/>
    <w:rsid w:val="00D70705"/>
    <w:rsid w:val="00D7565B"/>
    <w:rsid w:val="00D75A61"/>
    <w:rsid w:val="00D75FC7"/>
    <w:rsid w:val="00D80772"/>
    <w:rsid w:val="00D8172F"/>
    <w:rsid w:val="00D853A8"/>
    <w:rsid w:val="00D944E4"/>
    <w:rsid w:val="00D946DA"/>
    <w:rsid w:val="00D94A95"/>
    <w:rsid w:val="00D956A5"/>
    <w:rsid w:val="00DA01FF"/>
    <w:rsid w:val="00DA1E0E"/>
    <w:rsid w:val="00DA4131"/>
    <w:rsid w:val="00DB0FCF"/>
    <w:rsid w:val="00DB387A"/>
    <w:rsid w:val="00DB3CE1"/>
    <w:rsid w:val="00DB581D"/>
    <w:rsid w:val="00DC022B"/>
    <w:rsid w:val="00DC108E"/>
    <w:rsid w:val="00DC1C8A"/>
    <w:rsid w:val="00DC22DF"/>
    <w:rsid w:val="00DE4DAC"/>
    <w:rsid w:val="00DE7A9F"/>
    <w:rsid w:val="00DF6420"/>
    <w:rsid w:val="00DF6ABD"/>
    <w:rsid w:val="00E01D8C"/>
    <w:rsid w:val="00E031A4"/>
    <w:rsid w:val="00E12E83"/>
    <w:rsid w:val="00E135B1"/>
    <w:rsid w:val="00E14FF1"/>
    <w:rsid w:val="00E1731A"/>
    <w:rsid w:val="00E266DB"/>
    <w:rsid w:val="00E31382"/>
    <w:rsid w:val="00E32BC5"/>
    <w:rsid w:val="00E43121"/>
    <w:rsid w:val="00E56A24"/>
    <w:rsid w:val="00E56E16"/>
    <w:rsid w:val="00E5705D"/>
    <w:rsid w:val="00E60776"/>
    <w:rsid w:val="00E751F4"/>
    <w:rsid w:val="00E84FB3"/>
    <w:rsid w:val="00E96246"/>
    <w:rsid w:val="00EA13EB"/>
    <w:rsid w:val="00EA13FB"/>
    <w:rsid w:val="00EA161F"/>
    <w:rsid w:val="00EA35B8"/>
    <w:rsid w:val="00EA3822"/>
    <w:rsid w:val="00EA6B89"/>
    <w:rsid w:val="00EB555F"/>
    <w:rsid w:val="00EC5035"/>
    <w:rsid w:val="00ED27BA"/>
    <w:rsid w:val="00EE0098"/>
    <w:rsid w:val="00EE359E"/>
    <w:rsid w:val="00EE6222"/>
    <w:rsid w:val="00EE668E"/>
    <w:rsid w:val="00EF19B6"/>
    <w:rsid w:val="00EF2B8D"/>
    <w:rsid w:val="00EF5110"/>
    <w:rsid w:val="00F20686"/>
    <w:rsid w:val="00F208BA"/>
    <w:rsid w:val="00F2189A"/>
    <w:rsid w:val="00F24F77"/>
    <w:rsid w:val="00F265CC"/>
    <w:rsid w:val="00F33D89"/>
    <w:rsid w:val="00F340DE"/>
    <w:rsid w:val="00F34E33"/>
    <w:rsid w:val="00F3718F"/>
    <w:rsid w:val="00F43F98"/>
    <w:rsid w:val="00F520AD"/>
    <w:rsid w:val="00F52222"/>
    <w:rsid w:val="00F524C6"/>
    <w:rsid w:val="00F5392B"/>
    <w:rsid w:val="00F54841"/>
    <w:rsid w:val="00F55E30"/>
    <w:rsid w:val="00F5683C"/>
    <w:rsid w:val="00F60A30"/>
    <w:rsid w:val="00F70A4A"/>
    <w:rsid w:val="00F73F23"/>
    <w:rsid w:val="00F747D0"/>
    <w:rsid w:val="00F762CE"/>
    <w:rsid w:val="00F81A3F"/>
    <w:rsid w:val="00F82960"/>
    <w:rsid w:val="00F82B8B"/>
    <w:rsid w:val="00F92ADF"/>
    <w:rsid w:val="00F963B6"/>
    <w:rsid w:val="00F96E8F"/>
    <w:rsid w:val="00F97C32"/>
    <w:rsid w:val="00FB0102"/>
    <w:rsid w:val="00FB054E"/>
    <w:rsid w:val="00FB1DCC"/>
    <w:rsid w:val="00FC2C17"/>
    <w:rsid w:val="00FC4030"/>
    <w:rsid w:val="00FC45CF"/>
    <w:rsid w:val="00FD2132"/>
    <w:rsid w:val="00FD3146"/>
    <w:rsid w:val="00FD40DB"/>
    <w:rsid w:val="00FE2962"/>
    <w:rsid w:val="00FE2E5C"/>
    <w:rsid w:val="00FE4B70"/>
    <w:rsid w:val="00FE536C"/>
    <w:rsid w:val="00FE74AD"/>
    <w:rsid w:val="00FF071F"/>
    <w:rsid w:val="00FF7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32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732E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732E"/>
    <w:rPr>
      <w:rFonts w:eastAsia="Times New Roman" w:cs="Times New Roman"/>
      <w:b/>
      <w:bCs/>
      <w:color w:val="000000"/>
      <w:sz w:val="24"/>
      <w:szCs w:val="24"/>
      <w:u w:val="single"/>
      <w:lang w:val="ru-RU" w:eastAsia="ru-RU" w:bidi="ar-SA"/>
    </w:rPr>
  </w:style>
  <w:style w:type="paragraph" w:styleId="Title">
    <w:name w:val="Title"/>
    <w:basedOn w:val="Normal"/>
    <w:link w:val="TitleChar"/>
    <w:uiPriority w:val="99"/>
    <w:qFormat/>
    <w:rsid w:val="0039732E"/>
    <w:pPr>
      <w:jc w:val="center"/>
    </w:pPr>
    <w:rPr>
      <w:b/>
      <w:sz w:val="36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39732E"/>
    <w:rPr>
      <w:rFonts w:eastAsia="Times New Roman" w:cs="Times New Roman"/>
      <w:b/>
      <w:sz w:val="24"/>
      <w:szCs w:val="24"/>
      <w:u w:val="single"/>
      <w:lang w:val="ru-RU" w:eastAsia="ru-RU" w:bidi="ar-SA"/>
    </w:rPr>
  </w:style>
  <w:style w:type="character" w:styleId="Strong">
    <w:name w:val="Strong"/>
    <w:basedOn w:val="DefaultParagraphFont"/>
    <w:uiPriority w:val="99"/>
    <w:qFormat/>
    <w:rsid w:val="004631E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004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047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872F80"/>
    <w:rPr>
      <w:rFonts w:cs="Times New Roman"/>
    </w:rPr>
  </w:style>
  <w:style w:type="paragraph" w:customStyle="1" w:styleId="textosn">
    <w:name w:val="textosn"/>
    <w:basedOn w:val="Normal"/>
    <w:uiPriority w:val="99"/>
    <w:rsid w:val="002F159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E031A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86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86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turcentr31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702</TotalTime>
  <Pages>1</Pages>
  <Words>643</Words>
  <Characters>3670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Лолита</cp:lastModifiedBy>
  <cp:revision>89</cp:revision>
  <cp:lastPrinted>2019-01-22T13:56:00Z</cp:lastPrinted>
  <dcterms:created xsi:type="dcterms:W3CDTF">2018-03-16T10:27:00Z</dcterms:created>
  <dcterms:modified xsi:type="dcterms:W3CDTF">2023-03-09T14:34:00Z</dcterms:modified>
</cp:coreProperties>
</file>