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37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10204"/>
      </w:tblGrid>
      <w:tr w:rsidR="006F0FB3" w:rsidRPr="00E25FCE" w:rsidTr="00A87FE6">
        <w:trPr>
          <w:trHeight w:val="702"/>
        </w:trPr>
        <w:tc>
          <w:tcPr>
            <w:tcW w:w="1244" w:type="dxa"/>
          </w:tcPr>
          <w:p w:rsidR="006F0FB3" w:rsidRPr="00E25FCE" w:rsidRDefault="006F0FB3" w:rsidP="009C5076">
            <w:pPr>
              <w:rPr>
                <w:rFonts w:ascii="Arial" w:hAnsi="Arial" w:cs="Arial"/>
              </w:rPr>
            </w:pPr>
            <w:r w:rsidRPr="00AC104B">
              <w:rPr>
                <w:rFonts w:ascii="Arial" w:hAnsi="Arial" w:cs="Arial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36pt;height:26.25pt;visibility:visible">
                  <v:imagedata r:id="rId6" o:title=""/>
                </v:shape>
              </w:pict>
            </w:r>
          </w:p>
        </w:tc>
        <w:tc>
          <w:tcPr>
            <w:tcW w:w="10204" w:type="dxa"/>
          </w:tcPr>
          <w:p w:rsidR="006F0FB3" w:rsidRPr="00E25FCE" w:rsidRDefault="006F0FB3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 w:rsidRPr="00E25FCE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6F0FB3" w:rsidRPr="00E25FCE" w:rsidRDefault="006F0FB3" w:rsidP="009C5076">
            <w:pPr>
              <w:rPr>
                <w:rFonts w:ascii="Arial" w:hAnsi="Arial" w:cs="Arial"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6F0FB3" w:rsidRPr="00E25FCE" w:rsidRDefault="006F0FB3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7" w:history="1"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www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</w:rPr>
                <w:t>.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turcentr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</w:rPr>
                <w:t>31.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ru</w:t>
              </w:r>
            </w:hyperlink>
            <w:r>
              <w:t xml:space="preserve">                           </w:t>
            </w:r>
            <w:r w:rsidRPr="00E25FCE"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6F0FB3" w:rsidRPr="00F50724" w:rsidRDefault="006F0FB3" w:rsidP="00284632">
      <w:pPr>
        <w:jc w:val="center"/>
        <w:rPr>
          <w:b/>
          <w:color w:val="0000FF"/>
          <w:sz w:val="52"/>
          <w:szCs w:val="52"/>
        </w:rPr>
      </w:pPr>
      <w:r w:rsidRPr="00681951">
        <w:rPr>
          <w:b/>
          <w:color w:val="0000FF"/>
          <w:sz w:val="52"/>
          <w:szCs w:val="52"/>
        </w:rPr>
        <w:t xml:space="preserve"> </w:t>
      </w:r>
      <w:r w:rsidRPr="00F50724">
        <w:rPr>
          <w:b/>
          <w:color w:val="0000FF"/>
          <w:sz w:val="52"/>
          <w:szCs w:val="52"/>
        </w:rPr>
        <w:t>«</w:t>
      </w:r>
      <w:r>
        <w:rPr>
          <w:b/>
          <w:color w:val="0000FF"/>
          <w:sz w:val="52"/>
          <w:szCs w:val="52"/>
        </w:rPr>
        <w:t>Золотое кольцо Кавказа</w:t>
      </w:r>
      <w:r w:rsidRPr="00F50724">
        <w:rPr>
          <w:b/>
          <w:color w:val="0000FF"/>
          <w:sz w:val="52"/>
          <w:szCs w:val="52"/>
        </w:rPr>
        <w:t>»</w:t>
      </w:r>
    </w:p>
    <w:p w:rsidR="006F0FB3" w:rsidRDefault="006F0FB3" w:rsidP="00C1605C">
      <w:pPr>
        <w:jc w:val="center"/>
        <w:rPr>
          <w:b/>
          <w:bCs/>
          <w:color w:val="0000FF"/>
          <w:sz w:val="32"/>
          <w:szCs w:val="32"/>
        </w:rPr>
      </w:pPr>
      <w:r>
        <w:rPr>
          <w:b/>
          <w:bCs/>
          <w:color w:val="0000FF"/>
          <w:sz w:val="32"/>
          <w:szCs w:val="32"/>
        </w:rPr>
        <w:t>16.12.2022-19.12.2022</w:t>
      </w:r>
      <w:r w:rsidRPr="00F50724">
        <w:rPr>
          <w:b/>
          <w:bCs/>
          <w:color w:val="0000FF"/>
          <w:sz w:val="32"/>
          <w:szCs w:val="32"/>
        </w:rPr>
        <w:t xml:space="preserve"> (</w:t>
      </w:r>
      <w:r>
        <w:rPr>
          <w:b/>
          <w:bCs/>
          <w:color w:val="0000FF"/>
          <w:sz w:val="32"/>
          <w:szCs w:val="32"/>
        </w:rPr>
        <w:t>2</w:t>
      </w:r>
      <w:r w:rsidRPr="00F50724">
        <w:rPr>
          <w:b/>
          <w:bCs/>
          <w:color w:val="0000FF"/>
          <w:sz w:val="32"/>
          <w:szCs w:val="32"/>
        </w:rPr>
        <w:t xml:space="preserve"> дня/</w:t>
      </w:r>
      <w:r>
        <w:rPr>
          <w:b/>
          <w:bCs/>
          <w:color w:val="0000FF"/>
          <w:sz w:val="32"/>
          <w:szCs w:val="32"/>
        </w:rPr>
        <w:t>1 ночь</w:t>
      </w:r>
      <w:r w:rsidRPr="00F50724">
        <w:rPr>
          <w:b/>
          <w:bCs/>
          <w:color w:val="0000FF"/>
          <w:sz w:val="32"/>
          <w:szCs w:val="32"/>
        </w:rPr>
        <w:t>)</w:t>
      </w:r>
    </w:p>
    <w:p w:rsidR="006F0FB3" w:rsidRDefault="006F0FB3" w:rsidP="00C1605C">
      <w:pPr>
        <w:jc w:val="center"/>
        <w:rPr>
          <w:b/>
          <w:bCs/>
          <w:color w:val="0000FF"/>
          <w:sz w:val="32"/>
          <w:szCs w:val="32"/>
        </w:rPr>
      </w:pPr>
    </w:p>
    <w:p w:rsidR="006F0FB3" w:rsidRDefault="006F0FB3" w:rsidP="00AB7659">
      <w:pPr>
        <w:pStyle w:val="NormalWeb"/>
        <w:spacing w:before="0" w:beforeAutospacing="0" w:after="0" w:afterAutospacing="0"/>
        <w:ind w:left="-180"/>
        <w:rPr>
          <w:noProof/>
        </w:rPr>
      </w:pPr>
      <w:r>
        <w:pict>
          <v:shape id="_x0000_i1026" type="#_x0000_t75" alt="" style="width:138pt;height:93pt">
            <v:imagedata r:id="rId8" r:href="rId9"/>
          </v:shape>
        </w:pict>
      </w:r>
      <w:r>
        <w:rPr>
          <w:noProof/>
        </w:rPr>
        <w:t xml:space="preserve"> </w:t>
      </w:r>
      <w:r>
        <w:pict>
          <v:shape id="_x0000_i1027" type="#_x0000_t75" alt="" style="width:139.5pt;height:96pt">
            <v:imagedata r:id="rId10" r:href="rId11"/>
          </v:shape>
        </w:pict>
      </w:r>
      <w:r>
        <w:rPr>
          <w:noProof/>
        </w:rPr>
        <w:t xml:space="preserve"> </w:t>
      </w:r>
      <w:r>
        <w:pict>
          <v:shape id="_x0000_i1028" type="#_x0000_t75" alt="" style="width:135pt;height:96pt">
            <v:imagedata r:id="rId12" r:href="rId13"/>
          </v:shape>
        </w:pict>
      </w:r>
      <w:r>
        <w:t xml:space="preserve"> </w:t>
      </w:r>
      <w:r>
        <w:pict>
          <v:shape id="_x0000_i1029" type="#_x0000_t75" alt="" style="width:2in;height:95.25pt">
            <v:imagedata r:id="rId14" r:href="rId15"/>
          </v:shape>
        </w:pict>
      </w:r>
    </w:p>
    <w:p w:rsidR="006F0FB3" w:rsidRDefault="006F0FB3" w:rsidP="00FD2423">
      <w:pPr>
        <w:pStyle w:val="NormalWeb"/>
        <w:spacing w:before="0" w:beforeAutospacing="0" w:after="0" w:afterAutospacing="0"/>
        <w:rPr>
          <w:b/>
          <w:bCs/>
          <w:sz w:val="28"/>
          <w:szCs w:val="28"/>
        </w:rPr>
      </w:pPr>
    </w:p>
    <w:p w:rsidR="006F0FB3" w:rsidRPr="000E77CB" w:rsidRDefault="006F0FB3" w:rsidP="00FD2423">
      <w:pPr>
        <w:pStyle w:val="NormalWeb"/>
        <w:spacing w:before="0" w:beforeAutospacing="0" w:after="0" w:afterAutospacing="0"/>
        <w:rPr>
          <w:bCs/>
        </w:rPr>
      </w:pPr>
      <w:r>
        <w:rPr>
          <w:b/>
          <w:bCs/>
        </w:rPr>
        <w:t>16.12.22</w:t>
      </w:r>
      <w:r w:rsidRPr="000E77CB">
        <w:rPr>
          <w:b/>
          <w:bCs/>
        </w:rPr>
        <w:t xml:space="preserve"> г.  </w:t>
      </w:r>
      <w:r w:rsidRPr="000E77CB">
        <w:rPr>
          <w:bCs/>
        </w:rPr>
        <w:t>Выезд из г. Белгород</w:t>
      </w:r>
    </w:p>
    <w:p w:rsidR="006F0FB3" w:rsidRPr="000E77CB" w:rsidRDefault="006F0FB3" w:rsidP="000E77CB">
      <w:pPr>
        <w:pStyle w:val="NormalWeb"/>
        <w:spacing w:before="0" w:beforeAutospacing="0" w:after="0" w:afterAutospacing="0"/>
        <w:rPr>
          <w:b/>
          <w:bCs/>
          <w:sz w:val="16"/>
          <w:szCs w:val="16"/>
        </w:rPr>
      </w:pPr>
    </w:p>
    <w:p w:rsidR="006F0FB3" w:rsidRPr="00026B4F" w:rsidRDefault="006F0FB3" w:rsidP="006C62B2">
      <w:pPr>
        <w:pStyle w:val="BodyText3"/>
        <w:snapToGrid w:val="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bCs/>
          <w:kern w:val="0"/>
          <w:sz w:val="24"/>
          <w:lang w:eastAsia="ru-RU"/>
        </w:rPr>
        <w:t>17.12.22</w:t>
      </w:r>
      <w:r w:rsidRPr="006C62B2">
        <w:rPr>
          <w:rFonts w:ascii="Times New Roman" w:hAnsi="Times New Roman"/>
          <w:b/>
          <w:bCs/>
          <w:kern w:val="0"/>
          <w:sz w:val="24"/>
          <w:lang w:eastAsia="ru-RU"/>
        </w:rPr>
        <w:t xml:space="preserve"> г.</w:t>
      </w:r>
      <w:r w:rsidRPr="000E77CB">
        <w:rPr>
          <w:bCs/>
        </w:rPr>
        <w:t xml:space="preserve">  </w:t>
      </w:r>
      <w:r w:rsidRPr="00026B4F">
        <w:rPr>
          <w:rFonts w:ascii="Times New Roman" w:hAnsi="Times New Roman"/>
          <w:b/>
          <w:sz w:val="24"/>
        </w:rPr>
        <w:t>Прибытие в г. Пятигорск . Завтрак .</w:t>
      </w:r>
    </w:p>
    <w:p w:rsidR="006F0FB3" w:rsidRDefault="006F0FB3" w:rsidP="006C62B2">
      <w:pPr>
        <w:snapToGrid w:val="0"/>
        <w:jc w:val="both"/>
        <w:rPr>
          <w:b/>
        </w:rPr>
      </w:pPr>
      <w:r w:rsidRPr="00026B4F">
        <w:rPr>
          <w:b/>
        </w:rPr>
        <w:t>О</w:t>
      </w:r>
      <w:r>
        <w:rPr>
          <w:b/>
        </w:rPr>
        <w:t xml:space="preserve">бзорная экскурсия по Пятигорску. </w:t>
      </w:r>
      <w:r w:rsidRPr="00026B4F">
        <w:t xml:space="preserve">В </w:t>
      </w:r>
      <w:r>
        <w:t>начале экскурсии мы увидим озеро</w:t>
      </w:r>
      <w:r w:rsidRPr="00026B4F">
        <w:t> Провал, где узнаем историю его образования, увидим скульптуру Остапа Бендера. Затем поднимемся к беседке «Эолова арфа», где  полюбуемся панорамой на самую старую часть Пятигорска, спустимся к гроту Лермонтова, побываем возле Ели</w:t>
      </w:r>
      <w:r>
        <w:t>заветинской</w:t>
      </w:r>
      <w:r w:rsidRPr="00026B4F">
        <w:t> питьевой галереи, пройдем по горе Горячей к Орлу. Полюбуемся Китайской беседкой, спустимся в парк Цветник, где ув</w:t>
      </w:r>
      <w:r>
        <w:t xml:space="preserve">идим грот Дианы, </w:t>
      </w:r>
      <w:r w:rsidRPr="00026B4F">
        <w:t>Лермонтовскую галерею, Театр оперетты, попьем минеральной водички в Питьевой галерее. Там же посмотрим скульптуру Кисы Воробьянинова, Кофейню Гукасова, прогуляемся по бывшему Курортному бульвару мимо Спасского Собора до памятника Лермонтов</w:t>
      </w:r>
      <w:r>
        <w:t>а. </w:t>
      </w:r>
      <w:r w:rsidRPr="00026B4F">
        <w:t xml:space="preserve">Закончится экскурсия на месте дуэли Лермонтова, где туристы узнают о последних днях жизни </w:t>
      </w:r>
      <w:r>
        <w:t>поэта</w:t>
      </w:r>
      <w:r w:rsidRPr="00026B4F">
        <w:t>. </w:t>
      </w:r>
    </w:p>
    <w:p w:rsidR="006F0FB3" w:rsidRPr="007D3F6E" w:rsidRDefault="006F0FB3" w:rsidP="006C62B2">
      <w:pPr>
        <w:rPr>
          <w:b/>
          <w:lang w:eastAsia="en-US"/>
        </w:rPr>
      </w:pPr>
      <w:r w:rsidRPr="007D3F6E">
        <w:rPr>
          <w:b/>
          <w:lang w:eastAsia="en-US"/>
        </w:rPr>
        <w:t>Далее приглашаем Вас искупаться в целебном Суворовском термальном и</w:t>
      </w:r>
      <w:r>
        <w:rPr>
          <w:b/>
          <w:lang w:eastAsia="en-US"/>
        </w:rPr>
        <w:t xml:space="preserve">сточнике. </w:t>
      </w:r>
      <w:r w:rsidRPr="007D3F6E">
        <w:rPr>
          <w:lang w:eastAsia="en-US"/>
        </w:rPr>
        <w:t>Люди издавна приезжают в станицу Суворовскую за здоровьем и долголетием, ведь уникальная термальная вода из источника способствует омолаживанию,  снимает напряжение и усталость</w:t>
      </w:r>
      <w:r>
        <w:rPr>
          <w:lang w:eastAsia="en-US"/>
        </w:rPr>
        <w:t>.</w:t>
      </w:r>
    </w:p>
    <w:p w:rsidR="006F0FB3" w:rsidRPr="000E77CB" w:rsidRDefault="006F0FB3" w:rsidP="00AB7659">
      <w:pPr>
        <w:snapToGrid w:val="0"/>
        <w:jc w:val="both"/>
      </w:pPr>
      <w:r w:rsidRPr="00026B4F">
        <w:rPr>
          <w:b/>
        </w:rPr>
        <w:t>Размещение в гостинице.</w:t>
      </w:r>
      <w:r>
        <w:rPr>
          <w:b/>
        </w:rPr>
        <w:t xml:space="preserve"> </w:t>
      </w:r>
      <w:r w:rsidRPr="00026B4F">
        <w:rPr>
          <w:b/>
        </w:rPr>
        <w:t>Свободное время.</w:t>
      </w:r>
    </w:p>
    <w:p w:rsidR="006F0FB3" w:rsidRPr="000E77CB" w:rsidRDefault="006F0FB3" w:rsidP="000E77CB">
      <w:pPr>
        <w:pStyle w:val="NormalWeb"/>
        <w:spacing w:before="0" w:beforeAutospacing="0" w:after="0" w:afterAutospacing="0"/>
        <w:rPr>
          <w:b/>
          <w:bCs/>
          <w:sz w:val="16"/>
          <w:szCs w:val="16"/>
        </w:rPr>
      </w:pPr>
    </w:p>
    <w:p w:rsidR="006F0FB3" w:rsidRPr="00026B4F" w:rsidRDefault="006F0FB3" w:rsidP="006C62B2">
      <w:pPr>
        <w:snapToGrid w:val="0"/>
        <w:jc w:val="both"/>
      </w:pPr>
      <w:r>
        <w:rPr>
          <w:b/>
          <w:bCs/>
        </w:rPr>
        <w:t>1</w:t>
      </w:r>
      <w:r w:rsidRPr="000E77CB">
        <w:rPr>
          <w:b/>
          <w:bCs/>
        </w:rPr>
        <w:t>8</w:t>
      </w:r>
      <w:r>
        <w:rPr>
          <w:b/>
          <w:bCs/>
        </w:rPr>
        <w:t>.12</w:t>
      </w:r>
      <w:r w:rsidRPr="000E77CB">
        <w:rPr>
          <w:b/>
          <w:bCs/>
        </w:rPr>
        <w:t>.2</w:t>
      </w:r>
      <w:r>
        <w:rPr>
          <w:b/>
          <w:bCs/>
        </w:rPr>
        <w:t>2</w:t>
      </w:r>
      <w:r w:rsidRPr="000E77CB">
        <w:rPr>
          <w:bCs/>
        </w:rPr>
        <w:t xml:space="preserve"> </w:t>
      </w:r>
      <w:r w:rsidRPr="000E77CB">
        <w:rPr>
          <w:b/>
          <w:bCs/>
        </w:rPr>
        <w:t>г.</w:t>
      </w:r>
      <w:r w:rsidRPr="000E77CB">
        <w:rPr>
          <w:bCs/>
        </w:rPr>
        <w:t xml:space="preserve"> </w:t>
      </w:r>
      <w:r w:rsidRPr="000E77CB">
        <w:t xml:space="preserve">  </w:t>
      </w:r>
      <w:r>
        <w:rPr>
          <w:b/>
        </w:rPr>
        <w:t xml:space="preserve">Завтрак. </w:t>
      </w:r>
      <w:r w:rsidRPr="00026B4F">
        <w:rPr>
          <w:b/>
        </w:rPr>
        <w:t>Освобождение номеров</w:t>
      </w:r>
      <w:r w:rsidRPr="00026B4F">
        <w:t>.</w:t>
      </w:r>
    </w:p>
    <w:p w:rsidR="006F0FB3" w:rsidRPr="00026B4F" w:rsidRDefault="006F0FB3" w:rsidP="006C62B2">
      <w:r w:rsidRPr="00026B4F">
        <w:rPr>
          <w:b/>
          <w:bCs/>
        </w:rPr>
        <w:t>Обзорная экскурсия по Ессентукам</w:t>
      </w:r>
      <w:r>
        <w:rPr>
          <w:b/>
          <w:bCs/>
        </w:rPr>
        <w:t xml:space="preserve">. </w:t>
      </w:r>
      <w:r w:rsidRPr="00026B4F">
        <w:t>Экскурсия начинается у здания </w:t>
      </w:r>
      <w:r w:rsidRPr="00026B4F">
        <w:rPr>
          <w:b/>
          <w:bCs/>
        </w:rPr>
        <w:t>Грязелечебницы</w:t>
      </w:r>
      <w:r w:rsidRPr="00026B4F">
        <w:t>, которая считается лучшей в Европе . Затем попадаем в Верхний парк, осматриваем здание </w:t>
      </w:r>
      <w:r w:rsidRPr="00026B4F">
        <w:rPr>
          <w:b/>
          <w:bCs/>
        </w:rPr>
        <w:t>Верхних минеральных ванн,</w:t>
      </w:r>
      <w:r w:rsidRPr="00026B4F">
        <w:t> спускаемся в Нижний парк. Далее гуляем по Нижнему парку, пьем минеральную воду  в </w:t>
      </w:r>
      <w:r w:rsidRPr="00026B4F">
        <w:rPr>
          <w:b/>
          <w:bCs/>
        </w:rPr>
        <w:t>Питьевой галерее</w:t>
      </w:r>
      <w:r w:rsidRPr="00026B4F">
        <w:t> </w:t>
      </w:r>
      <w:r w:rsidRPr="00026B4F">
        <w:rPr>
          <w:b/>
          <w:bCs/>
        </w:rPr>
        <w:t>17 го источника</w:t>
      </w:r>
      <w:r w:rsidRPr="00026B4F">
        <w:t>, там же находится беседка «Коренная струя». Затем выходим на </w:t>
      </w:r>
      <w:r w:rsidRPr="00026B4F">
        <w:rPr>
          <w:b/>
          <w:bCs/>
        </w:rPr>
        <w:t>Театральную площадь</w:t>
      </w:r>
      <w:r w:rsidRPr="00026B4F">
        <w:t>, где находится скульптура «Нулевой километр любви», концертный зал им. Шаляпина, Поющий фонтан.На выезде из города проездом можно  посмотреть </w:t>
      </w:r>
      <w:r w:rsidRPr="00026B4F">
        <w:rPr>
          <w:b/>
          <w:bCs/>
        </w:rPr>
        <w:t>Храмовый комплекс</w:t>
      </w:r>
      <w:r w:rsidRPr="00026B4F">
        <w:t xml:space="preserve"> с самой высокой в </w:t>
      </w:r>
      <w:r>
        <w:t xml:space="preserve">    </w:t>
      </w:r>
      <w:r w:rsidRPr="00026B4F">
        <w:t>России скульптурой Иисуса Христа.</w:t>
      </w:r>
    </w:p>
    <w:p w:rsidR="006F0FB3" w:rsidRPr="000E77CB" w:rsidRDefault="006F0FB3" w:rsidP="006C62B2">
      <w:r w:rsidRPr="00026B4F">
        <w:rPr>
          <w:b/>
          <w:bCs/>
        </w:rPr>
        <w:t>Обзорная экскурсия по Кисловодску</w:t>
      </w:r>
      <w:r>
        <w:rPr>
          <w:b/>
          <w:bCs/>
        </w:rPr>
        <w:t>. д</w:t>
      </w:r>
      <w:r w:rsidRPr="00026B4F">
        <w:t xml:space="preserve">алее знакомство с  самым солнечным курортом - Кисловодском. Здесь </w:t>
      </w:r>
      <w:r>
        <w:t xml:space="preserve">  увидим</w:t>
      </w:r>
      <w:r w:rsidRPr="00026B4F">
        <w:rPr>
          <w:b/>
          <w:bCs/>
        </w:rPr>
        <w:t> Крепость</w:t>
      </w:r>
      <w:r w:rsidRPr="00026B4F">
        <w:t>, с которой начинался город, </w:t>
      </w:r>
      <w:r w:rsidRPr="00026B4F">
        <w:rPr>
          <w:b/>
          <w:bCs/>
        </w:rPr>
        <w:t>Свято-Никольский Собор</w:t>
      </w:r>
      <w:r>
        <w:t>,  прогуляемся</w:t>
      </w:r>
      <w:r w:rsidRPr="00026B4F">
        <w:t xml:space="preserve"> по </w:t>
      </w:r>
      <w:r w:rsidRPr="00026B4F">
        <w:rPr>
          <w:b/>
          <w:bCs/>
        </w:rPr>
        <w:t>Нижнему парку</w:t>
      </w:r>
      <w:r>
        <w:t>, побываем</w:t>
      </w:r>
      <w:r w:rsidRPr="00026B4F">
        <w:t xml:space="preserve"> у </w:t>
      </w:r>
      <w:r w:rsidRPr="00026B4F">
        <w:rPr>
          <w:b/>
          <w:bCs/>
        </w:rPr>
        <w:t>мостика "Дамский каприз"</w:t>
      </w:r>
      <w:r>
        <w:t>, посмотрим</w:t>
      </w:r>
      <w:r w:rsidRPr="00026B4F">
        <w:t> </w:t>
      </w:r>
      <w:r w:rsidRPr="00026B4F">
        <w:rPr>
          <w:b/>
          <w:bCs/>
        </w:rPr>
        <w:t>Зеркальный пруд, Колоннаду</w:t>
      </w:r>
      <w:r>
        <w:t>. Увидим</w:t>
      </w:r>
      <w:r w:rsidRPr="00026B4F">
        <w:t xml:space="preserve"> своеобразный памятник Лермонтову — </w:t>
      </w:r>
      <w:r w:rsidRPr="00026B4F">
        <w:rPr>
          <w:b/>
          <w:bCs/>
        </w:rPr>
        <w:t>Лермонтовскую площадку</w:t>
      </w:r>
      <w:r w:rsidRPr="00026B4F">
        <w:t>, где находится скульптура </w:t>
      </w:r>
      <w:r w:rsidRPr="00026B4F">
        <w:rPr>
          <w:b/>
          <w:bCs/>
        </w:rPr>
        <w:t>Демон</w:t>
      </w:r>
      <w:r>
        <w:t>.  Попробуем</w:t>
      </w:r>
      <w:r w:rsidRPr="00026B4F">
        <w:t xml:space="preserve"> 3 типа нарзана в питьевой </w:t>
      </w:r>
      <w:r w:rsidRPr="00026B4F">
        <w:rPr>
          <w:b/>
          <w:bCs/>
        </w:rPr>
        <w:t>Нарзанной галерее</w:t>
      </w:r>
      <w:r>
        <w:t>. Увидим</w:t>
      </w:r>
      <w:r w:rsidRPr="00026B4F">
        <w:t xml:space="preserve"> старинные да</w:t>
      </w:r>
      <w:r>
        <w:t>чи начала 20 го века</w:t>
      </w:r>
      <w:r w:rsidRPr="00026B4F">
        <w:t>. Закончится прогулка на </w:t>
      </w:r>
      <w:r w:rsidRPr="00026B4F">
        <w:rPr>
          <w:b/>
          <w:bCs/>
        </w:rPr>
        <w:t>Курортном бульваре,</w:t>
      </w:r>
      <w:r w:rsidRPr="00026B4F">
        <w:t> где находится здание </w:t>
      </w:r>
      <w:r w:rsidRPr="00026B4F">
        <w:rPr>
          <w:b/>
          <w:bCs/>
        </w:rPr>
        <w:t>Главных Нарзанных ванн. </w:t>
      </w:r>
      <w:r w:rsidRPr="00026B4F">
        <w:t>Там же в конце экскурсии м</w:t>
      </w:r>
      <w:r>
        <w:t>ожно будет приобрести сувениры.</w:t>
      </w:r>
      <w:r>
        <w:tab/>
      </w:r>
    </w:p>
    <w:p w:rsidR="006F0FB3" w:rsidRPr="000E77CB" w:rsidRDefault="006F0FB3" w:rsidP="00BF6480">
      <w:pPr>
        <w:pStyle w:val="NormalWeb"/>
        <w:spacing w:before="0" w:beforeAutospacing="0" w:after="0" w:afterAutospacing="0"/>
        <w:rPr>
          <w:b/>
          <w:bCs/>
          <w:sz w:val="16"/>
          <w:szCs w:val="16"/>
        </w:rPr>
      </w:pPr>
    </w:p>
    <w:p w:rsidR="006F0FB3" w:rsidRPr="000E77CB" w:rsidRDefault="006F0FB3" w:rsidP="00BF6480">
      <w:pPr>
        <w:pStyle w:val="NormalWeb"/>
        <w:spacing w:before="0" w:beforeAutospacing="0" w:after="0" w:afterAutospacing="0"/>
        <w:rPr>
          <w:b/>
          <w:sz w:val="16"/>
          <w:szCs w:val="16"/>
        </w:rPr>
      </w:pPr>
      <w:r>
        <w:rPr>
          <w:b/>
          <w:bCs/>
        </w:rPr>
        <w:t>19.12</w:t>
      </w:r>
      <w:r w:rsidRPr="000E77CB">
        <w:rPr>
          <w:b/>
          <w:bCs/>
        </w:rPr>
        <w:t>.2</w:t>
      </w:r>
      <w:r>
        <w:rPr>
          <w:b/>
          <w:bCs/>
        </w:rPr>
        <w:t>2</w:t>
      </w:r>
      <w:r w:rsidRPr="000E77CB">
        <w:rPr>
          <w:rStyle w:val="Strong"/>
        </w:rPr>
        <w:t xml:space="preserve"> г.  </w:t>
      </w:r>
      <w:r w:rsidRPr="000E77CB">
        <w:rPr>
          <w:bCs/>
        </w:rPr>
        <w:t>Возвращение в г.Белгород.</w:t>
      </w:r>
      <w:r w:rsidRPr="000E77CB">
        <w:rPr>
          <w:bCs/>
        </w:rPr>
        <w:br/>
      </w:r>
    </w:p>
    <w:p w:rsidR="006F0FB3" w:rsidRPr="000E77CB" w:rsidRDefault="006F0FB3" w:rsidP="0049317C">
      <w:pPr>
        <w:outlineLvl w:val="2"/>
        <w:rPr>
          <w:bCs/>
        </w:rPr>
      </w:pPr>
      <w:r w:rsidRPr="000E77CB">
        <w:rPr>
          <w:rStyle w:val="Strong"/>
        </w:rPr>
        <w:t xml:space="preserve">В стоимость входит: </w:t>
      </w:r>
      <w:r w:rsidRPr="000E77CB">
        <w:t>проезд автобусом, проживание в гостинице, завтраки, экскурсионное   обслуживание, сопровождение гида.</w:t>
      </w:r>
    </w:p>
    <w:p w:rsidR="006F0FB3" w:rsidRDefault="006F0FB3" w:rsidP="006E17DC">
      <w:pPr>
        <w:jc w:val="center"/>
        <w:rPr>
          <w:b/>
          <w:color w:val="CC0000"/>
          <w:sz w:val="28"/>
          <w:szCs w:val="28"/>
        </w:rPr>
      </w:pPr>
      <w:r w:rsidRPr="00993C51">
        <w:rPr>
          <w:b/>
          <w:sz w:val="32"/>
          <w:szCs w:val="32"/>
          <w:u w:val="single"/>
        </w:rPr>
        <w:t>Стоимость</w:t>
      </w:r>
      <w:r>
        <w:rPr>
          <w:b/>
          <w:sz w:val="32"/>
          <w:szCs w:val="32"/>
          <w:u w:val="single"/>
        </w:rPr>
        <w:t xml:space="preserve"> тура</w:t>
      </w:r>
      <w:r w:rsidRPr="00993C51">
        <w:rPr>
          <w:b/>
          <w:sz w:val="32"/>
          <w:szCs w:val="32"/>
          <w:u w:val="single"/>
        </w:rPr>
        <w:t>:</w:t>
      </w:r>
      <w:r w:rsidRPr="00993C51">
        <w:rPr>
          <w:b/>
          <w:i/>
          <w:sz w:val="32"/>
          <w:szCs w:val="32"/>
        </w:rPr>
        <w:t xml:space="preserve">  </w:t>
      </w:r>
      <w:r>
        <w:rPr>
          <w:b/>
          <w:i/>
          <w:sz w:val="32"/>
          <w:szCs w:val="32"/>
        </w:rPr>
        <w:t xml:space="preserve">взрослый – </w:t>
      </w:r>
      <w:r>
        <w:rPr>
          <w:b/>
          <w:color w:val="CC0000"/>
          <w:sz w:val="40"/>
          <w:szCs w:val="40"/>
        </w:rPr>
        <w:t>9 8</w:t>
      </w:r>
      <w:r w:rsidRPr="00993C51">
        <w:rPr>
          <w:b/>
          <w:color w:val="CC0000"/>
          <w:sz w:val="40"/>
          <w:szCs w:val="40"/>
        </w:rPr>
        <w:t>00</w:t>
      </w:r>
      <w:r w:rsidRPr="00993C51">
        <w:rPr>
          <w:b/>
          <w:color w:val="CC0000"/>
          <w:sz w:val="28"/>
          <w:szCs w:val="28"/>
        </w:rPr>
        <w:t>р.</w:t>
      </w:r>
      <w:r>
        <w:rPr>
          <w:b/>
          <w:color w:val="CC0000"/>
          <w:sz w:val="28"/>
          <w:szCs w:val="28"/>
        </w:rPr>
        <w:t xml:space="preserve">, </w:t>
      </w:r>
      <w:r w:rsidRPr="006C62B2">
        <w:rPr>
          <w:b/>
          <w:i/>
          <w:sz w:val="32"/>
          <w:szCs w:val="32"/>
        </w:rPr>
        <w:t>школьник</w:t>
      </w:r>
      <w:r>
        <w:rPr>
          <w:b/>
          <w:i/>
          <w:sz w:val="32"/>
          <w:szCs w:val="32"/>
        </w:rPr>
        <w:t>и</w:t>
      </w:r>
      <w:r w:rsidRPr="006C62B2">
        <w:rPr>
          <w:b/>
          <w:i/>
          <w:sz w:val="32"/>
          <w:szCs w:val="32"/>
        </w:rPr>
        <w:t xml:space="preserve"> –</w:t>
      </w:r>
      <w:r>
        <w:rPr>
          <w:b/>
          <w:color w:val="CC0000"/>
          <w:sz w:val="28"/>
          <w:szCs w:val="28"/>
        </w:rPr>
        <w:t xml:space="preserve"> </w:t>
      </w:r>
      <w:r w:rsidRPr="006C62B2">
        <w:rPr>
          <w:b/>
          <w:color w:val="CC0000"/>
          <w:sz w:val="40"/>
          <w:szCs w:val="40"/>
        </w:rPr>
        <w:t>8</w:t>
      </w:r>
      <w:r>
        <w:rPr>
          <w:b/>
          <w:color w:val="CC0000"/>
          <w:sz w:val="40"/>
          <w:szCs w:val="40"/>
        </w:rPr>
        <w:t> </w:t>
      </w:r>
      <w:r w:rsidRPr="006C62B2">
        <w:rPr>
          <w:b/>
          <w:color w:val="CC0000"/>
          <w:sz w:val="40"/>
          <w:szCs w:val="40"/>
        </w:rPr>
        <w:t>800</w:t>
      </w:r>
      <w:r w:rsidRPr="006C62B2">
        <w:rPr>
          <w:b/>
          <w:color w:val="CC0000"/>
          <w:sz w:val="28"/>
          <w:szCs w:val="28"/>
        </w:rPr>
        <w:t>р.</w:t>
      </w:r>
      <w:r>
        <w:rPr>
          <w:b/>
          <w:color w:val="CC0000"/>
          <w:sz w:val="40"/>
          <w:szCs w:val="40"/>
        </w:rPr>
        <w:br/>
      </w:r>
    </w:p>
    <w:p w:rsidR="006F0FB3" w:rsidRPr="006C62B2" w:rsidRDefault="006F0FB3" w:rsidP="006E17DC">
      <w:pPr>
        <w:jc w:val="center"/>
        <w:rPr>
          <w:b/>
          <w:i/>
          <w:color w:val="CC0000"/>
          <w:sz w:val="28"/>
          <w:szCs w:val="28"/>
        </w:rPr>
      </w:pPr>
      <w:r w:rsidRPr="006C62B2">
        <w:rPr>
          <w:b/>
          <w:i/>
          <w:color w:val="CC0000"/>
          <w:sz w:val="28"/>
          <w:szCs w:val="28"/>
        </w:rPr>
        <w:t>Хочешь классно отдохнуть - отправляйся с нами в путь !!!!</w:t>
      </w:r>
    </w:p>
    <w:sectPr w:rsidR="006F0FB3" w:rsidRPr="006C62B2" w:rsidSect="00F50724">
      <w:pgSz w:w="11906" w:h="16838"/>
      <w:pgMar w:top="567" w:right="206" w:bottom="0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FB3" w:rsidRDefault="006F0FB3" w:rsidP="005C36AF">
      <w:r>
        <w:separator/>
      </w:r>
    </w:p>
  </w:endnote>
  <w:endnote w:type="continuationSeparator" w:id="1">
    <w:p w:rsidR="006F0FB3" w:rsidRDefault="006F0FB3" w:rsidP="005C3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FB3" w:rsidRDefault="006F0FB3" w:rsidP="005C36AF">
      <w:r>
        <w:separator/>
      </w:r>
    </w:p>
  </w:footnote>
  <w:footnote w:type="continuationSeparator" w:id="1">
    <w:p w:rsidR="006F0FB3" w:rsidRDefault="006F0FB3" w:rsidP="005C36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6AF"/>
    <w:rsid w:val="00000573"/>
    <w:rsid w:val="00012C76"/>
    <w:rsid w:val="00026B4F"/>
    <w:rsid w:val="00033443"/>
    <w:rsid w:val="000668C9"/>
    <w:rsid w:val="000679BA"/>
    <w:rsid w:val="00085204"/>
    <w:rsid w:val="000A122D"/>
    <w:rsid w:val="000A5588"/>
    <w:rsid w:val="000E768D"/>
    <w:rsid w:val="000E77CB"/>
    <w:rsid w:val="001056B4"/>
    <w:rsid w:val="00116F95"/>
    <w:rsid w:val="0011790F"/>
    <w:rsid w:val="001321DC"/>
    <w:rsid w:val="00140605"/>
    <w:rsid w:val="00167422"/>
    <w:rsid w:val="00185A28"/>
    <w:rsid w:val="00186B35"/>
    <w:rsid w:val="00196A96"/>
    <w:rsid w:val="001B15EB"/>
    <w:rsid w:val="001C25F0"/>
    <w:rsid w:val="001F3659"/>
    <w:rsid w:val="00207643"/>
    <w:rsid w:val="00210158"/>
    <w:rsid w:val="00230455"/>
    <w:rsid w:val="00261067"/>
    <w:rsid w:val="002611B7"/>
    <w:rsid w:val="00267608"/>
    <w:rsid w:val="002709D1"/>
    <w:rsid w:val="00271D87"/>
    <w:rsid w:val="0027557D"/>
    <w:rsid w:val="00284632"/>
    <w:rsid w:val="00290108"/>
    <w:rsid w:val="002B547B"/>
    <w:rsid w:val="002C799D"/>
    <w:rsid w:val="002F3E97"/>
    <w:rsid w:val="002F7277"/>
    <w:rsid w:val="002F7280"/>
    <w:rsid w:val="00304CA6"/>
    <w:rsid w:val="0033574D"/>
    <w:rsid w:val="003B0E9E"/>
    <w:rsid w:val="003B1A70"/>
    <w:rsid w:val="003B34C7"/>
    <w:rsid w:val="003C5B4A"/>
    <w:rsid w:val="00406712"/>
    <w:rsid w:val="00411641"/>
    <w:rsid w:val="0041209F"/>
    <w:rsid w:val="00415B2E"/>
    <w:rsid w:val="0042786C"/>
    <w:rsid w:val="0043120F"/>
    <w:rsid w:val="00434B41"/>
    <w:rsid w:val="00440A34"/>
    <w:rsid w:val="00444D2A"/>
    <w:rsid w:val="004477B2"/>
    <w:rsid w:val="0046787B"/>
    <w:rsid w:val="00491A77"/>
    <w:rsid w:val="0049317C"/>
    <w:rsid w:val="005129C8"/>
    <w:rsid w:val="00515D88"/>
    <w:rsid w:val="00517AA2"/>
    <w:rsid w:val="0053174E"/>
    <w:rsid w:val="00554988"/>
    <w:rsid w:val="00597A0F"/>
    <w:rsid w:val="005A5F85"/>
    <w:rsid w:val="005B2B93"/>
    <w:rsid w:val="005B51A2"/>
    <w:rsid w:val="005B790C"/>
    <w:rsid w:val="005C36AF"/>
    <w:rsid w:val="00610EB3"/>
    <w:rsid w:val="00613F42"/>
    <w:rsid w:val="00623117"/>
    <w:rsid w:val="00637038"/>
    <w:rsid w:val="006533F9"/>
    <w:rsid w:val="00667A44"/>
    <w:rsid w:val="00674438"/>
    <w:rsid w:val="00681951"/>
    <w:rsid w:val="00683BED"/>
    <w:rsid w:val="00684CE5"/>
    <w:rsid w:val="00694120"/>
    <w:rsid w:val="006B7D12"/>
    <w:rsid w:val="006C62B2"/>
    <w:rsid w:val="006D5782"/>
    <w:rsid w:val="006E17DC"/>
    <w:rsid w:val="006E503F"/>
    <w:rsid w:val="006F0FB3"/>
    <w:rsid w:val="006F5157"/>
    <w:rsid w:val="00704792"/>
    <w:rsid w:val="007151FF"/>
    <w:rsid w:val="00721B03"/>
    <w:rsid w:val="00723641"/>
    <w:rsid w:val="007337FE"/>
    <w:rsid w:val="0076489F"/>
    <w:rsid w:val="007712B0"/>
    <w:rsid w:val="007805C1"/>
    <w:rsid w:val="007A07B2"/>
    <w:rsid w:val="007B4309"/>
    <w:rsid w:val="007D080C"/>
    <w:rsid w:val="007D3F6E"/>
    <w:rsid w:val="007D62BA"/>
    <w:rsid w:val="00813BCB"/>
    <w:rsid w:val="00823F41"/>
    <w:rsid w:val="00852AEC"/>
    <w:rsid w:val="0088781D"/>
    <w:rsid w:val="0089052F"/>
    <w:rsid w:val="00891B3C"/>
    <w:rsid w:val="008A4A44"/>
    <w:rsid w:val="008D59A8"/>
    <w:rsid w:val="008D7876"/>
    <w:rsid w:val="008E7504"/>
    <w:rsid w:val="008F28CD"/>
    <w:rsid w:val="008F628E"/>
    <w:rsid w:val="008F63AF"/>
    <w:rsid w:val="0091250C"/>
    <w:rsid w:val="00941913"/>
    <w:rsid w:val="00947416"/>
    <w:rsid w:val="00970337"/>
    <w:rsid w:val="00993C51"/>
    <w:rsid w:val="009B36A9"/>
    <w:rsid w:val="009C2A36"/>
    <w:rsid w:val="009C5076"/>
    <w:rsid w:val="009D315D"/>
    <w:rsid w:val="009D62AE"/>
    <w:rsid w:val="00A009C9"/>
    <w:rsid w:val="00A10FE7"/>
    <w:rsid w:val="00A157DB"/>
    <w:rsid w:val="00A3551A"/>
    <w:rsid w:val="00A36052"/>
    <w:rsid w:val="00A36C1C"/>
    <w:rsid w:val="00A46A2D"/>
    <w:rsid w:val="00A738BE"/>
    <w:rsid w:val="00A8551B"/>
    <w:rsid w:val="00A87FE6"/>
    <w:rsid w:val="00AB4F0E"/>
    <w:rsid w:val="00AB6489"/>
    <w:rsid w:val="00AB7659"/>
    <w:rsid w:val="00AC104B"/>
    <w:rsid w:val="00AE521E"/>
    <w:rsid w:val="00B32B73"/>
    <w:rsid w:val="00B37443"/>
    <w:rsid w:val="00B63C6D"/>
    <w:rsid w:val="00B65A03"/>
    <w:rsid w:val="00B758E1"/>
    <w:rsid w:val="00B9008B"/>
    <w:rsid w:val="00B93EDD"/>
    <w:rsid w:val="00BD20F7"/>
    <w:rsid w:val="00BE7D5B"/>
    <w:rsid w:val="00BF6480"/>
    <w:rsid w:val="00C0013A"/>
    <w:rsid w:val="00C07B47"/>
    <w:rsid w:val="00C1605C"/>
    <w:rsid w:val="00C318CC"/>
    <w:rsid w:val="00C32961"/>
    <w:rsid w:val="00C36BC9"/>
    <w:rsid w:val="00CC0950"/>
    <w:rsid w:val="00CC1A28"/>
    <w:rsid w:val="00CE25B5"/>
    <w:rsid w:val="00D13997"/>
    <w:rsid w:val="00D20E66"/>
    <w:rsid w:val="00D66014"/>
    <w:rsid w:val="00D667E7"/>
    <w:rsid w:val="00D77E05"/>
    <w:rsid w:val="00DA0148"/>
    <w:rsid w:val="00DA5F54"/>
    <w:rsid w:val="00DA75FE"/>
    <w:rsid w:val="00E212D9"/>
    <w:rsid w:val="00E25FCE"/>
    <w:rsid w:val="00E32968"/>
    <w:rsid w:val="00E83E16"/>
    <w:rsid w:val="00E947DF"/>
    <w:rsid w:val="00EF4AB8"/>
    <w:rsid w:val="00EF5351"/>
    <w:rsid w:val="00F13BB8"/>
    <w:rsid w:val="00F31EEF"/>
    <w:rsid w:val="00F40D1C"/>
    <w:rsid w:val="00F50724"/>
    <w:rsid w:val="00F5101F"/>
    <w:rsid w:val="00F576D2"/>
    <w:rsid w:val="00F72A39"/>
    <w:rsid w:val="00F76EA5"/>
    <w:rsid w:val="00F91190"/>
    <w:rsid w:val="00FA16B4"/>
    <w:rsid w:val="00FA3578"/>
    <w:rsid w:val="00FD2423"/>
    <w:rsid w:val="00FE3413"/>
    <w:rsid w:val="00FE3888"/>
    <w:rsid w:val="00FE4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6AF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locked/>
    <w:rsid w:val="00A009C9"/>
    <w:pPr>
      <w:spacing w:before="100" w:beforeAutospacing="1" w:after="100" w:afterAutospacing="1"/>
      <w:outlineLvl w:val="2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A009C9"/>
    <w:rPr>
      <w:rFonts w:ascii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5C36AF"/>
    <w:rPr>
      <w:rFonts w:ascii="Verdana" w:hAnsi="Verdana" w:cs="Times New Roman"/>
      <w:color w:val="993300"/>
      <w:sz w:val="18"/>
      <w:u w:val="none"/>
      <w:effect w:val="none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rsid w:val="005C36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36AF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5C36A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C36AF"/>
    <w:rPr>
      <w:rFonts w:cs="Times New Roman"/>
      <w:b/>
      <w:bCs/>
    </w:rPr>
  </w:style>
  <w:style w:type="paragraph" w:customStyle="1" w:styleId="a">
    <w:name w:val="Содержимое таблицы"/>
    <w:basedOn w:val="Normal"/>
    <w:uiPriority w:val="99"/>
    <w:rsid w:val="005B51A2"/>
    <w:pPr>
      <w:widowControl w:val="0"/>
      <w:suppressLineNumbers/>
      <w:suppressAutoHyphens/>
    </w:pPr>
    <w:rPr>
      <w:rFonts w:ascii="Arial" w:hAnsi="Arial"/>
      <w:kern w:val="1"/>
      <w:sz w:val="20"/>
      <w:lang w:eastAsia="ar-SA"/>
    </w:rPr>
  </w:style>
  <w:style w:type="paragraph" w:styleId="BodyText3">
    <w:name w:val="Body Text 3"/>
    <w:basedOn w:val="Normal"/>
    <w:link w:val="BodyText3Char"/>
    <w:uiPriority w:val="99"/>
    <w:rsid w:val="006C62B2"/>
    <w:pPr>
      <w:widowControl w:val="0"/>
      <w:suppressAutoHyphens/>
    </w:pPr>
    <w:rPr>
      <w:rFonts w:ascii="Arial" w:hAnsi="Arial"/>
      <w:kern w:val="1"/>
      <w:sz w:val="20"/>
      <w:lang w:eastAsia="ar-SA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8E7504"/>
    <w:rPr>
      <w:rFonts w:ascii="Times New Roman" w:hAnsi="Times New Roman" w:cs="Times New Roman"/>
      <w:sz w:val="16"/>
      <w:szCs w:val="16"/>
    </w:rPr>
  </w:style>
  <w:style w:type="character" w:customStyle="1" w:styleId="1">
    <w:name w:val="Основной шрифт абзаца1"/>
    <w:uiPriority w:val="99"/>
    <w:rsid w:val="000E77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083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3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3149">
          <w:marLeft w:val="0"/>
          <w:marRight w:val="0"/>
          <w:marTop w:val="0"/>
          <w:marBottom w:val="0"/>
          <w:divBdr>
            <w:top w:val="single" w:sz="4" w:space="19" w:color="CCCCCC"/>
            <w:left w:val="none" w:sz="0" w:space="0" w:color="auto"/>
            <w:bottom w:val="single" w:sz="4" w:space="19" w:color="CCCCCC"/>
            <w:right w:val="none" w:sz="0" w:space="0" w:color="auto"/>
          </w:divBdr>
        </w:div>
        <w:div w:id="1607083150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83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skppk.ru/images/content/pages/prigorod/stavropolskiy_kray/pyatitysyachnik5.jp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urcentr31.ru/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s://avatars.mds.yandex.net/get-zen_doc/1950904/pub_5d8b40fe79c26e00ae0027ac_5d8b4117028d6800ad9704b0/scale_1200" TargetMode="External"/><Relationship Id="rId5" Type="http://schemas.openxmlformats.org/officeDocument/2006/relationships/endnotes" Target="endnotes.xml"/><Relationship Id="rId15" Type="http://schemas.openxmlformats.org/officeDocument/2006/relationships/image" Target="https://img.tourister.ru/files/7/5/4/6/6/7/3/original.jp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http://itd0.mycdn.me/image?id=838445747771&amp;t=20&amp;plc=MOBILE&amp;tkn=*USPvFDD18fACLn9swXX8ydtjAY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</TotalTime>
  <Pages>1</Pages>
  <Words>552</Words>
  <Characters>3148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Пользователь</cp:lastModifiedBy>
  <cp:revision>8</cp:revision>
  <cp:lastPrinted>2021-09-27T10:15:00Z</cp:lastPrinted>
  <dcterms:created xsi:type="dcterms:W3CDTF">2021-09-27T09:49:00Z</dcterms:created>
  <dcterms:modified xsi:type="dcterms:W3CDTF">2022-09-06T10:55:00Z</dcterms:modified>
</cp:coreProperties>
</file>