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331" w:rsidRDefault="00535331" w:rsidP="009D131D">
      <w:pPr>
        <w:rPr>
          <w:rFonts w:ascii="Bookman Old Style" w:hAnsi="Bookman Old Style" w:cs="Bookman Old Style"/>
          <w:sz w:val="20"/>
          <w:szCs w:val="20"/>
        </w:rPr>
      </w:pPr>
      <w:r>
        <w:rPr>
          <w:b/>
          <w:noProof/>
          <w:sz w:val="22"/>
          <w:szCs w:val="22"/>
        </w:rPr>
        <w:t xml:space="preserve">  </w:t>
      </w:r>
    </w:p>
    <w:tbl>
      <w:tblPr>
        <w:tblpPr w:leftFromText="180" w:rightFromText="180" w:vertAnchor="text" w:horzAnchor="margin" w:tblpY="-254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535331" w:rsidTr="00233E81">
        <w:trPr>
          <w:trHeight w:val="702"/>
        </w:trPr>
        <w:tc>
          <w:tcPr>
            <w:tcW w:w="1244" w:type="dxa"/>
          </w:tcPr>
          <w:p w:rsidR="00535331" w:rsidRDefault="00535331" w:rsidP="00233E81">
            <w:r w:rsidRPr="00B816CD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.75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535331" w:rsidRDefault="00535331" w:rsidP="00233E8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535331" w:rsidRDefault="00535331" w:rsidP="00233E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535331" w:rsidRDefault="00535331" w:rsidP="00233E8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535331" w:rsidRPr="00CD1A3A" w:rsidRDefault="00535331" w:rsidP="009F7B84">
      <w:pPr>
        <w:jc w:val="center"/>
        <w:rPr>
          <w:b/>
          <w:color w:val="0000FF"/>
          <w:sz w:val="32"/>
          <w:szCs w:val="32"/>
        </w:rPr>
      </w:pPr>
    </w:p>
    <w:p w:rsidR="00535331" w:rsidRDefault="00535331" w:rsidP="009D131D">
      <w:pPr>
        <w:ind w:left="425" w:hanging="425"/>
        <w:jc w:val="center"/>
        <w:rPr>
          <w:rFonts w:ascii="Arial" w:hAnsi="Arial" w:cs="Arial"/>
          <w:b/>
          <w:sz w:val="48"/>
          <w:szCs w:val="48"/>
        </w:rPr>
      </w:pPr>
      <w:r w:rsidRPr="006E1735">
        <w:rPr>
          <w:rFonts w:ascii="Arial" w:hAnsi="Arial" w:cs="Arial"/>
          <w:b/>
          <w:sz w:val="48"/>
          <w:szCs w:val="48"/>
        </w:rPr>
        <w:t xml:space="preserve">Экскурсионный тур </w:t>
      </w:r>
    </w:p>
    <w:p w:rsidR="00535331" w:rsidRPr="006E1735" w:rsidRDefault="00535331" w:rsidP="006E1735">
      <w:pPr>
        <w:ind w:left="-115" w:right="-360" w:hanging="425"/>
        <w:jc w:val="center"/>
        <w:rPr>
          <w:rFonts w:ascii="Arial" w:hAnsi="Arial" w:cs="Arial"/>
          <w:b/>
          <w:sz w:val="48"/>
          <w:szCs w:val="48"/>
        </w:rPr>
      </w:pPr>
      <w:r w:rsidRPr="006E1735">
        <w:rPr>
          <w:rFonts w:ascii="Arial" w:hAnsi="Arial" w:cs="Arial"/>
          <w:b/>
          <w:sz w:val="48"/>
          <w:szCs w:val="48"/>
        </w:rPr>
        <w:t>«Сочи + Красная Поляна»</w:t>
      </w:r>
    </w:p>
    <w:p w:rsidR="00535331" w:rsidRPr="006E1735" w:rsidRDefault="00535331" w:rsidP="009D131D">
      <w:pPr>
        <w:ind w:left="425" w:hanging="425"/>
        <w:jc w:val="center"/>
        <w:rPr>
          <w:rFonts w:ascii="Arial" w:hAnsi="Arial" w:cs="Arial"/>
          <w:b/>
          <w:sz w:val="48"/>
          <w:szCs w:val="48"/>
        </w:rPr>
      </w:pPr>
      <w:r w:rsidRPr="006E1735">
        <w:rPr>
          <w:rFonts w:ascii="Arial" w:hAnsi="Arial" w:cs="Arial"/>
          <w:b/>
          <w:sz w:val="48"/>
          <w:szCs w:val="48"/>
        </w:rPr>
        <w:t>с осмотром олимпийских объектов</w:t>
      </w:r>
    </w:p>
    <w:p w:rsidR="00535331" w:rsidRDefault="00535331" w:rsidP="009D131D">
      <w:pPr>
        <w:ind w:left="425" w:hanging="425"/>
        <w:jc w:val="center"/>
        <w:rPr>
          <w:rFonts w:ascii="Arial" w:hAnsi="Arial" w:cs="Arial"/>
          <w:b/>
          <w:bCs/>
          <w:sz w:val="32"/>
          <w:szCs w:val="32"/>
        </w:rPr>
      </w:pPr>
      <w:r w:rsidRPr="00741619">
        <w:rPr>
          <w:rFonts w:ascii="Arial" w:hAnsi="Arial" w:cs="Arial"/>
          <w:b/>
          <w:sz w:val="32"/>
          <w:szCs w:val="32"/>
        </w:rPr>
        <w:t xml:space="preserve">02.01.21-07.01.2021 </w:t>
      </w:r>
      <w:r w:rsidRPr="00741619">
        <w:rPr>
          <w:rFonts w:ascii="Arial" w:hAnsi="Arial" w:cs="Arial"/>
          <w:b/>
          <w:bCs/>
          <w:sz w:val="32"/>
          <w:szCs w:val="32"/>
        </w:rPr>
        <w:t>(4 дня/3 ночи)</w:t>
      </w:r>
    </w:p>
    <w:p w:rsidR="00535331" w:rsidRDefault="00535331" w:rsidP="009D131D">
      <w:pPr>
        <w:ind w:left="425" w:hanging="425"/>
        <w:jc w:val="center"/>
        <w:rPr>
          <w:rFonts w:ascii="Arial" w:hAnsi="Arial" w:cs="Arial"/>
          <w:b/>
          <w:bCs/>
          <w:sz w:val="32"/>
          <w:szCs w:val="32"/>
        </w:rPr>
      </w:pPr>
    </w:p>
    <w:p w:rsidR="00535331" w:rsidRPr="003042DC" w:rsidRDefault="00535331" w:rsidP="009D131D">
      <w:pPr>
        <w:ind w:left="425" w:hanging="425"/>
        <w:jc w:val="center"/>
        <w:rPr>
          <w:rFonts w:ascii="Arial" w:hAnsi="Arial" w:cs="Arial"/>
          <w:b/>
          <w:sz w:val="32"/>
          <w:szCs w:val="32"/>
        </w:rPr>
      </w:pPr>
      <w:r>
        <w:pict>
          <v:shape id="_x0000_i1026" type="#_x0000_t75" alt="" style="width:245.25pt;height:150.75pt">
            <v:imagedata r:id="rId6" r:href="rId7"/>
          </v:shape>
        </w:pict>
      </w:r>
      <w:r>
        <w:rPr>
          <w:rFonts w:ascii="Arial" w:hAnsi="Arial" w:cs="Arial"/>
          <w:b/>
          <w:sz w:val="32"/>
          <w:szCs w:val="32"/>
        </w:rPr>
        <w:t xml:space="preserve">  </w:t>
      </w:r>
      <w:r>
        <w:pict>
          <v:shape id="_x0000_i1027" type="#_x0000_t75" alt="" style="width:257.25pt;height:151.5pt">
            <v:imagedata r:id="rId8" r:href="rId9"/>
          </v:shape>
        </w:pict>
      </w:r>
    </w:p>
    <w:p w:rsidR="00535331" w:rsidRDefault="00535331" w:rsidP="009F7B84">
      <w:pPr>
        <w:jc w:val="center"/>
        <w:rPr>
          <w:b/>
          <w:color w:val="0000FF"/>
          <w:sz w:val="32"/>
          <w:szCs w:val="32"/>
        </w:rPr>
      </w:pPr>
    </w:p>
    <w:p w:rsidR="00535331" w:rsidRPr="00CE4310" w:rsidRDefault="00535331" w:rsidP="00E44DFC">
      <w:pPr>
        <w:rPr>
          <w:rFonts w:ascii="Arial" w:hAnsi="Arial" w:cs="Arial"/>
          <w:b/>
          <w:szCs w:val="22"/>
        </w:rPr>
      </w:pPr>
      <w:r w:rsidRPr="00CE4310">
        <w:rPr>
          <w:rFonts w:ascii="Arial" w:hAnsi="Arial" w:cs="Arial"/>
          <w:b/>
          <w:szCs w:val="22"/>
        </w:rPr>
        <w:t>1 день 02.01.2021</w:t>
      </w:r>
      <w:r>
        <w:rPr>
          <w:rFonts w:ascii="Arial" w:hAnsi="Arial" w:cs="Arial"/>
          <w:b/>
          <w:szCs w:val="22"/>
        </w:rPr>
        <w:t xml:space="preserve"> г.</w:t>
      </w:r>
    </w:p>
    <w:p w:rsidR="00535331" w:rsidRPr="00CE4310" w:rsidRDefault="00535331" w:rsidP="00E44DF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Отправление в</w:t>
      </w:r>
      <w:r w:rsidRPr="00CE4310">
        <w:rPr>
          <w:rFonts w:ascii="Arial" w:hAnsi="Arial" w:cs="Arial"/>
          <w:szCs w:val="22"/>
        </w:rPr>
        <w:t xml:space="preserve"> Адлер</w:t>
      </w:r>
      <w:bookmarkStart w:id="0" w:name="_GoBack"/>
      <w:bookmarkEnd w:id="0"/>
      <w:r>
        <w:rPr>
          <w:rFonts w:ascii="Arial" w:hAnsi="Arial" w:cs="Arial"/>
          <w:szCs w:val="22"/>
        </w:rPr>
        <w:t>.</w:t>
      </w:r>
    </w:p>
    <w:p w:rsidR="00535331" w:rsidRPr="00CE4310" w:rsidRDefault="00535331" w:rsidP="00E44DFC">
      <w:pPr>
        <w:rPr>
          <w:rFonts w:ascii="Arial" w:hAnsi="Arial" w:cs="Arial"/>
          <w:szCs w:val="22"/>
        </w:rPr>
      </w:pPr>
    </w:p>
    <w:p w:rsidR="00535331" w:rsidRDefault="00535331" w:rsidP="00111522">
      <w:pPr>
        <w:rPr>
          <w:rFonts w:ascii="Arial" w:hAnsi="Arial" w:cs="Arial"/>
          <w:b/>
          <w:szCs w:val="22"/>
        </w:rPr>
      </w:pPr>
      <w:r w:rsidRPr="00CE4310">
        <w:rPr>
          <w:rFonts w:ascii="Arial" w:hAnsi="Arial" w:cs="Arial"/>
          <w:b/>
          <w:szCs w:val="22"/>
        </w:rPr>
        <w:t>2 день 03.01.2021</w:t>
      </w:r>
      <w:r>
        <w:rPr>
          <w:rFonts w:ascii="Arial" w:hAnsi="Arial" w:cs="Arial"/>
          <w:b/>
          <w:szCs w:val="22"/>
        </w:rPr>
        <w:t xml:space="preserve"> г.</w:t>
      </w:r>
    </w:p>
    <w:p w:rsidR="00535331" w:rsidRDefault="00535331" w:rsidP="00111522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Прибытие в </w:t>
      </w:r>
      <w:r w:rsidRPr="00176C89">
        <w:rPr>
          <w:rFonts w:ascii="Arial" w:hAnsi="Arial" w:cs="Arial"/>
          <w:szCs w:val="22"/>
        </w:rPr>
        <w:t>Адлер.</w:t>
      </w:r>
      <w:r>
        <w:rPr>
          <w:rFonts w:ascii="Arial" w:hAnsi="Arial" w:cs="Arial"/>
          <w:szCs w:val="22"/>
        </w:rPr>
        <w:t xml:space="preserve"> </w:t>
      </w:r>
      <w:r w:rsidRPr="00176C89">
        <w:rPr>
          <w:rFonts w:ascii="Arial" w:hAnsi="Arial" w:cs="Arial"/>
          <w:b/>
          <w:szCs w:val="22"/>
        </w:rPr>
        <w:t>Заселение в отель «Экодом».</w:t>
      </w:r>
      <w:r w:rsidRPr="00CE4310">
        <w:rPr>
          <w:rFonts w:ascii="Arial" w:hAnsi="Arial" w:cs="Arial"/>
          <w:b/>
          <w:szCs w:val="22"/>
        </w:rPr>
        <w:t xml:space="preserve"> </w:t>
      </w:r>
      <w:r w:rsidRPr="00CE4310">
        <w:rPr>
          <w:rFonts w:ascii="Arial" w:hAnsi="Arial" w:cs="Arial"/>
          <w:szCs w:val="22"/>
        </w:rPr>
        <w:t xml:space="preserve">Свободное время. </w:t>
      </w:r>
    </w:p>
    <w:p w:rsidR="00535331" w:rsidRPr="00111522" w:rsidRDefault="00535331" w:rsidP="00111522">
      <w:pPr>
        <w:rPr>
          <w:rFonts w:ascii="Arial" w:hAnsi="Arial" w:cs="Arial"/>
          <w:b/>
          <w:szCs w:val="22"/>
        </w:rPr>
      </w:pPr>
    </w:p>
    <w:p w:rsidR="00535331" w:rsidRPr="00D903AF" w:rsidRDefault="00535331" w:rsidP="00D42F4C">
      <w:pPr>
        <w:rPr>
          <w:color w:val="252525"/>
          <w:vertAlign w:val="superscript"/>
          <w:lang w:eastAsia="en-US"/>
        </w:rPr>
      </w:pPr>
      <w:r>
        <w:rPr>
          <w:color w:val="252525"/>
          <w:vertAlign w:val="superscript"/>
          <w:lang w:eastAsia="en-US"/>
        </w:rPr>
        <w:t xml:space="preserve"> </w:t>
      </w:r>
    </w:p>
    <w:p w:rsidR="00535331" w:rsidRPr="00CE4310" w:rsidRDefault="00535331" w:rsidP="00E44DFC">
      <w:pPr>
        <w:rPr>
          <w:rFonts w:ascii="Arial" w:hAnsi="Arial" w:cs="Arial"/>
          <w:b/>
          <w:color w:val="2E4651"/>
          <w:szCs w:val="22"/>
        </w:rPr>
      </w:pPr>
      <w:r w:rsidRPr="00CE4310">
        <w:rPr>
          <w:rFonts w:ascii="Arial" w:hAnsi="Arial" w:cs="Arial"/>
          <w:b/>
          <w:color w:val="2E4651"/>
          <w:szCs w:val="22"/>
        </w:rPr>
        <w:t xml:space="preserve"> </w:t>
      </w:r>
      <w:r w:rsidRPr="00CE4310">
        <w:rPr>
          <w:rFonts w:ascii="Arial" w:hAnsi="Arial" w:cs="Arial"/>
          <w:b/>
          <w:szCs w:val="22"/>
        </w:rPr>
        <w:t>3 день 04.01.2021</w:t>
      </w:r>
      <w:r>
        <w:rPr>
          <w:rFonts w:ascii="Arial" w:hAnsi="Arial" w:cs="Arial"/>
          <w:b/>
          <w:szCs w:val="22"/>
        </w:rPr>
        <w:t xml:space="preserve"> г.</w:t>
      </w:r>
    </w:p>
    <w:p w:rsidR="00535331" w:rsidRPr="00CE4310" w:rsidRDefault="00535331" w:rsidP="00393451">
      <w:pPr>
        <w:rPr>
          <w:rFonts w:ascii="Arial" w:hAnsi="Arial" w:cs="Arial"/>
          <w:b/>
          <w:szCs w:val="22"/>
        </w:rPr>
      </w:pPr>
      <w:r w:rsidRPr="00111522">
        <w:rPr>
          <w:rFonts w:ascii="Arial" w:hAnsi="Arial" w:cs="Arial"/>
          <w:szCs w:val="22"/>
        </w:rPr>
        <w:t>Завтрак.</w:t>
      </w:r>
      <w:r w:rsidRPr="00CE4310">
        <w:rPr>
          <w:rFonts w:ascii="Arial" w:hAnsi="Arial" w:cs="Arial"/>
          <w:b/>
          <w:szCs w:val="22"/>
        </w:rPr>
        <w:t xml:space="preserve"> Обзорная   экскурсия по «Олимпийскому Парку» г. Сочи ,  Адлер , Имеретинская низменность </w:t>
      </w:r>
      <w:r w:rsidRPr="00CE4310">
        <w:rPr>
          <w:rFonts w:ascii="Arial" w:hAnsi="Arial" w:cs="Arial"/>
          <w:szCs w:val="22"/>
        </w:rPr>
        <w:t xml:space="preserve">  </w:t>
      </w:r>
      <w:r w:rsidRPr="00CE4310">
        <w:rPr>
          <w:rFonts w:ascii="Arial" w:hAnsi="Arial" w:cs="Arial"/>
          <w:b/>
          <w:szCs w:val="22"/>
        </w:rPr>
        <w:t>Олимпийский парк</w:t>
      </w:r>
      <w:r w:rsidRPr="00CE4310">
        <w:rPr>
          <w:rFonts w:ascii="Arial" w:hAnsi="Arial" w:cs="Arial"/>
          <w:szCs w:val="22"/>
        </w:rPr>
        <w:t xml:space="preserve"> — один из самых главных объектов XXII Зимних Олимпийских игр в Сочи. Он расположен в Адлере, в районе Имеретинской низменности. Здесь находятся спортивные сооружения, на которых проходили соревнования по фигурному катанию, скоростному бегу на коньках, хоккею, шорт-треку, керлингу. Здесь же состоялись грандиозные церемонии открытия  и закрытия Зимней Олимпиады 2014 года в Сочи, за которыми наблюдал весь мир</w:t>
      </w:r>
      <w:r w:rsidRPr="00CE4310">
        <w:rPr>
          <w:rFonts w:ascii="Arial" w:hAnsi="Arial" w:cs="Arial"/>
          <w:b/>
          <w:szCs w:val="22"/>
        </w:rPr>
        <w:t>.</w:t>
      </w:r>
      <w:r w:rsidRPr="00CE4310">
        <w:rPr>
          <w:rFonts w:ascii="Arial" w:hAnsi="Arial" w:cs="Arial"/>
          <w:szCs w:val="22"/>
        </w:rPr>
        <w:t xml:space="preserve">  </w:t>
      </w:r>
    </w:p>
    <w:p w:rsidR="00535331" w:rsidRPr="00CE4310" w:rsidRDefault="00535331" w:rsidP="00D903AF">
      <w:pPr>
        <w:spacing w:line="270" w:lineRule="atLeast"/>
        <w:rPr>
          <w:rFonts w:ascii="Arial" w:hAnsi="Arial" w:cs="Arial"/>
          <w:szCs w:val="22"/>
        </w:rPr>
      </w:pPr>
      <w:r w:rsidRPr="00CE4310">
        <w:rPr>
          <w:rFonts w:ascii="Arial" w:hAnsi="Arial" w:cs="Arial"/>
          <w:szCs w:val="22"/>
        </w:rPr>
        <w:t xml:space="preserve">Тематическая автобусная экскурсия  на Красную Поляну с посещением курорта Роза-Хутор.  </w:t>
      </w:r>
      <w:r w:rsidRPr="00CE4310">
        <w:rPr>
          <w:rFonts w:ascii="Arial" w:hAnsi="Arial" w:cs="Arial"/>
          <w:b/>
          <w:szCs w:val="22"/>
        </w:rPr>
        <w:t xml:space="preserve">Красная Поляна  -  Столица Олимпиады 2014 года </w:t>
      </w:r>
    </w:p>
    <w:p w:rsidR="00535331" w:rsidRPr="00CE4310" w:rsidRDefault="00535331" w:rsidP="00D903AF">
      <w:pPr>
        <w:rPr>
          <w:rFonts w:ascii="Arial" w:hAnsi="Arial" w:cs="Arial"/>
          <w:szCs w:val="22"/>
        </w:rPr>
      </w:pPr>
      <w:r w:rsidRPr="00CE4310">
        <w:rPr>
          <w:rFonts w:ascii="Arial" w:hAnsi="Arial" w:cs="Arial"/>
          <w:szCs w:val="22"/>
        </w:rPr>
        <w:t>Экскурсия проходит через Адлерский район г. Сочи в поселок Красная поляна-один из лучших в мире горнолыжных курортов - ставший, столицей зимней Олимпиады 2014г.  Краснополянское  шоссе приведет Вас в центр поселка, где расположены объекты горного кластера. Курорт Роза Хутор - волшебный уголок комфорта среди гор, где Вы сможете отдохнуть, насладиться</w:t>
      </w:r>
    </w:p>
    <w:p w:rsidR="00535331" w:rsidRPr="00176C89" w:rsidRDefault="00535331" w:rsidP="00D903AF">
      <w:pPr>
        <w:rPr>
          <w:rFonts w:ascii="Arial" w:hAnsi="Arial" w:cs="Arial"/>
          <w:szCs w:val="22"/>
        </w:rPr>
      </w:pPr>
      <w:r w:rsidRPr="00176C89">
        <w:rPr>
          <w:rFonts w:ascii="Arial" w:hAnsi="Arial" w:cs="Arial"/>
          <w:szCs w:val="22"/>
        </w:rPr>
        <w:t>захватывающей панорамой гор</w:t>
      </w:r>
      <w:r w:rsidRPr="00176C89">
        <w:rPr>
          <w:rFonts w:ascii="Arial" w:hAnsi="Arial" w:cs="Arial"/>
          <w:b/>
          <w:szCs w:val="22"/>
          <w:lang w:eastAsia="en-US"/>
        </w:rPr>
        <w:t xml:space="preserve">. </w:t>
      </w:r>
    </w:p>
    <w:p w:rsidR="00535331" w:rsidRDefault="00535331" w:rsidP="00C07DA7">
      <w:pPr>
        <w:rPr>
          <w:b/>
          <w:lang w:eastAsia="en-US"/>
        </w:rPr>
      </w:pPr>
    </w:p>
    <w:p w:rsidR="00535331" w:rsidRDefault="00535331" w:rsidP="00C07DA7">
      <w:pPr>
        <w:rPr>
          <w:rFonts w:ascii="Arial" w:hAnsi="Arial" w:cs="Arial"/>
          <w:b/>
        </w:rPr>
      </w:pPr>
      <w:r w:rsidRPr="00CE4310">
        <w:rPr>
          <w:rFonts w:ascii="Arial" w:hAnsi="Arial" w:cs="Arial"/>
          <w:b/>
        </w:rPr>
        <w:t>4 день 05.01.2021</w:t>
      </w:r>
      <w:r>
        <w:rPr>
          <w:rFonts w:ascii="Arial" w:hAnsi="Arial" w:cs="Arial"/>
          <w:b/>
        </w:rPr>
        <w:t xml:space="preserve"> г.</w:t>
      </w:r>
    </w:p>
    <w:p w:rsidR="00535331" w:rsidRPr="00CE4310" w:rsidRDefault="00535331" w:rsidP="00C07DA7">
      <w:pPr>
        <w:rPr>
          <w:rFonts w:ascii="Arial" w:hAnsi="Arial" w:cs="Arial"/>
        </w:rPr>
      </w:pPr>
      <w:r w:rsidRPr="00111522">
        <w:rPr>
          <w:rFonts w:ascii="Arial" w:hAnsi="Arial" w:cs="Arial"/>
        </w:rPr>
        <w:t>Завтрак.</w:t>
      </w:r>
      <w:r w:rsidRPr="00CE4310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Свободный день</w:t>
      </w:r>
      <w:r w:rsidRPr="00CE4310">
        <w:rPr>
          <w:rFonts w:ascii="Arial" w:hAnsi="Arial" w:cs="Arial"/>
        </w:rPr>
        <w:t xml:space="preserve">. </w:t>
      </w:r>
    </w:p>
    <w:p w:rsidR="00535331" w:rsidRPr="00CE4310" w:rsidRDefault="00535331" w:rsidP="00C07DA7">
      <w:pPr>
        <w:rPr>
          <w:rFonts w:ascii="Arial" w:hAnsi="Arial" w:cs="Arial"/>
        </w:rPr>
      </w:pPr>
    </w:p>
    <w:p w:rsidR="00535331" w:rsidRPr="00CE4310" w:rsidRDefault="00535331" w:rsidP="00C07DA7">
      <w:pPr>
        <w:rPr>
          <w:rFonts w:ascii="Arial" w:hAnsi="Arial" w:cs="Arial"/>
          <w:b/>
          <w:lang w:eastAsia="en-US"/>
        </w:rPr>
      </w:pPr>
    </w:p>
    <w:p w:rsidR="00535331" w:rsidRDefault="00535331" w:rsidP="00C07DA7">
      <w:pPr>
        <w:rPr>
          <w:rFonts w:ascii="Arial" w:hAnsi="Arial" w:cs="Arial"/>
          <w:b/>
          <w:lang w:eastAsia="en-US"/>
        </w:rPr>
      </w:pPr>
      <w:r w:rsidRPr="00CE4310">
        <w:rPr>
          <w:rFonts w:ascii="Arial" w:hAnsi="Arial" w:cs="Arial"/>
          <w:b/>
          <w:lang w:eastAsia="en-US"/>
        </w:rPr>
        <w:t>5 день 06.01.2021</w:t>
      </w:r>
      <w:r>
        <w:rPr>
          <w:rFonts w:ascii="Arial" w:hAnsi="Arial" w:cs="Arial"/>
          <w:b/>
          <w:lang w:eastAsia="en-US"/>
        </w:rPr>
        <w:t xml:space="preserve"> г.</w:t>
      </w:r>
    </w:p>
    <w:p w:rsidR="00535331" w:rsidRPr="00111522" w:rsidRDefault="00535331" w:rsidP="00A060CC">
      <w:pPr>
        <w:rPr>
          <w:rFonts w:ascii="Arial" w:hAnsi="Arial" w:cs="Arial"/>
        </w:rPr>
      </w:pPr>
      <w:r w:rsidRPr="00111522">
        <w:rPr>
          <w:rFonts w:ascii="Arial" w:hAnsi="Arial" w:cs="Arial"/>
        </w:rPr>
        <w:t xml:space="preserve">Завтрак. В 12.00 отправление на </w:t>
      </w:r>
      <w:r w:rsidRPr="00111522">
        <w:rPr>
          <w:rFonts w:ascii="Arial" w:hAnsi="Arial" w:cs="Arial"/>
          <w:b/>
        </w:rPr>
        <w:t>экскурсию «33 водопада»</w:t>
      </w:r>
    </w:p>
    <w:p w:rsidR="00535331" w:rsidRPr="00C07DA7" w:rsidRDefault="00535331" w:rsidP="00C07DA7">
      <w:pPr>
        <w:rPr>
          <w:b/>
          <w:lang w:eastAsia="en-US"/>
        </w:rPr>
      </w:pPr>
    </w:p>
    <w:p w:rsidR="00535331" w:rsidRPr="00CE4310" w:rsidRDefault="00535331" w:rsidP="009D131D">
      <w:pPr>
        <w:rPr>
          <w:rFonts w:ascii="Arial" w:hAnsi="Arial" w:cs="Arial"/>
        </w:rPr>
      </w:pPr>
      <w:r w:rsidRPr="00CE4310">
        <w:rPr>
          <w:rFonts w:ascii="Arial" w:hAnsi="Arial" w:cs="Arial"/>
        </w:rPr>
        <w:t>33 водопада на ручье Джегош — один из самых популярных экскурсионных объектов в Сочи. Вы увидите как варят и коптят настоящий адыгейский сыр, попробуете мед и вино, прокатитесь на вездеходе по горной реке Шахе,  посетите урочище Джегош и увидите каскад из 33 водопадов высотой в 12 метров, а самые смелые смогут искупаться в каменных чашах.</w:t>
      </w:r>
    </w:p>
    <w:p w:rsidR="00535331" w:rsidRDefault="00535331" w:rsidP="00111522">
      <w:pPr>
        <w:rPr>
          <w:rFonts w:ascii="Arial" w:hAnsi="Arial" w:cs="Arial"/>
        </w:rPr>
      </w:pPr>
      <w:r w:rsidRPr="00CE4310">
        <w:rPr>
          <w:rFonts w:ascii="Arial" w:hAnsi="Arial" w:cs="Arial"/>
        </w:rPr>
        <w:t>Отправление в Белгород</w:t>
      </w:r>
    </w:p>
    <w:p w:rsidR="00535331" w:rsidRPr="00CE4310" w:rsidRDefault="00535331" w:rsidP="00111522">
      <w:pPr>
        <w:rPr>
          <w:rFonts w:ascii="Arial" w:hAnsi="Arial" w:cs="Arial"/>
        </w:rPr>
      </w:pPr>
    </w:p>
    <w:p w:rsidR="00535331" w:rsidRDefault="00535331" w:rsidP="001115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CE4310">
        <w:rPr>
          <w:rFonts w:ascii="Arial" w:hAnsi="Arial" w:cs="Arial"/>
          <w:b/>
        </w:rPr>
        <w:t>6 день 07.01.2021</w:t>
      </w:r>
      <w:r>
        <w:rPr>
          <w:rFonts w:ascii="Arial" w:hAnsi="Arial" w:cs="Arial"/>
          <w:b/>
        </w:rPr>
        <w:t xml:space="preserve"> г.</w:t>
      </w:r>
    </w:p>
    <w:p w:rsidR="00535331" w:rsidRDefault="00535331" w:rsidP="001115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Прибытие в </w:t>
      </w:r>
      <w:r w:rsidRPr="00CE4310">
        <w:rPr>
          <w:rFonts w:ascii="Arial" w:hAnsi="Arial" w:cs="Arial"/>
        </w:rPr>
        <w:t>Белгород.</w:t>
      </w:r>
    </w:p>
    <w:p w:rsidR="00535331" w:rsidRPr="00111522" w:rsidRDefault="00535331" w:rsidP="0011152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</w:p>
    <w:p w:rsidR="00535331" w:rsidRPr="00CE4310" w:rsidRDefault="00535331" w:rsidP="00E44DFC">
      <w:pPr>
        <w:rPr>
          <w:rFonts w:ascii="Arial" w:hAnsi="Arial" w:cs="Arial"/>
          <w:b/>
        </w:rPr>
      </w:pPr>
      <w:r w:rsidRPr="00CE4310">
        <w:rPr>
          <w:rFonts w:ascii="Arial" w:hAnsi="Arial" w:cs="Arial"/>
          <w:b/>
        </w:rPr>
        <w:t>В стоимость тура входит:</w:t>
      </w:r>
    </w:p>
    <w:p w:rsidR="00535331" w:rsidRPr="00CE4310" w:rsidRDefault="00535331" w:rsidP="00E44DFC">
      <w:pPr>
        <w:rPr>
          <w:rFonts w:ascii="Arial" w:hAnsi="Arial" w:cs="Arial"/>
        </w:rPr>
      </w:pPr>
      <w:r w:rsidRPr="00CE4310">
        <w:rPr>
          <w:rFonts w:ascii="Arial" w:hAnsi="Arial" w:cs="Arial"/>
        </w:rPr>
        <w:t>- автобусный проезд Белгород - Адлер - Белгород</w:t>
      </w:r>
    </w:p>
    <w:p w:rsidR="00535331" w:rsidRPr="00CE4310" w:rsidRDefault="00535331" w:rsidP="00E44DFC">
      <w:pPr>
        <w:rPr>
          <w:rFonts w:ascii="Arial" w:hAnsi="Arial" w:cs="Arial"/>
          <w:color w:val="000000"/>
          <w:shd w:val="clear" w:color="auto" w:fill="FFFFFF"/>
        </w:rPr>
      </w:pPr>
      <w:r w:rsidRPr="00CE4310">
        <w:rPr>
          <w:rFonts w:ascii="Arial" w:hAnsi="Arial" w:cs="Arial"/>
        </w:rPr>
        <w:t xml:space="preserve">- проживание в гостинице «Экодом Адлер». Номера  2-х – 3х  местные  со всеми удобствами </w:t>
      </w:r>
    </w:p>
    <w:p w:rsidR="00535331" w:rsidRPr="00CE4310" w:rsidRDefault="00535331" w:rsidP="00E44DFC">
      <w:pPr>
        <w:rPr>
          <w:rFonts w:ascii="Arial" w:hAnsi="Arial" w:cs="Arial"/>
          <w:color w:val="000000"/>
          <w:shd w:val="clear" w:color="auto" w:fill="FFFFFF"/>
        </w:rPr>
      </w:pPr>
      <w:r w:rsidRPr="00CE4310">
        <w:rPr>
          <w:rFonts w:ascii="Arial" w:hAnsi="Arial" w:cs="Arial"/>
          <w:color w:val="000000"/>
          <w:shd w:val="clear" w:color="auto" w:fill="FFFFFF"/>
        </w:rPr>
        <w:t>- 3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CE4310">
        <w:rPr>
          <w:rFonts w:ascii="Arial" w:hAnsi="Arial" w:cs="Arial"/>
          <w:color w:val="000000"/>
          <w:shd w:val="clear" w:color="auto" w:fill="FFFFFF"/>
        </w:rPr>
        <w:t>завтрака</w:t>
      </w:r>
    </w:p>
    <w:p w:rsidR="00535331" w:rsidRPr="00CE4310" w:rsidRDefault="00535331" w:rsidP="00E44DFC">
      <w:pPr>
        <w:rPr>
          <w:rFonts w:ascii="Arial" w:hAnsi="Arial" w:cs="Arial"/>
          <w:color w:val="000000"/>
          <w:shd w:val="clear" w:color="auto" w:fill="FFFFFF"/>
        </w:rPr>
      </w:pPr>
      <w:r w:rsidRPr="00CE4310">
        <w:rPr>
          <w:rFonts w:ascii="Arial" w:hAnsi="Arial" w:cs="Arial"/>
          <w:color w:val="000000"/>
          <w:shd w:val="clear" w:color="auto" w:fill="FFFFFF"/>
        </w:rPr>
        <w:t>- транспортное обслуживание по программе</w:t>
      </w:r>
    </w:p>
    <w:p w:rsidR="00535331" w:rsidRPr="00CE4310" w:rsidRDefault="00535331" w:rsidP="00E44DFC">
      <w:pPr>
        <w:rPr>
          <w:rFonts w:ascii="Arial" w:hAnsi="Arial" w:cs="Arial"/>
          <w:color w:val="000000"/>
          <w:shd w:val="clear" w:color="auto" w:fill="FFFFFF"/>
        </w:rPr>
      </w:pPr>
      <w:r w:rsidRPr="00CE4310">
        <w:rPr>
          <w:rFonts w:ascii="Arial" w:hAnsi="Arial" w:cs="Arial"/>
          <w:color w:val="000000"/>
          <w:shd w:val="clear" w:color="auto" w:fill="FFFFFF"/>
        </w:rPr>
        <w:t>- экскурсионное обслуживание по программе</w:t>
      </w:r>
    </w:p>
    <w:p w:rsidR="00535331" w:rsidRDefault="00535331" w:rsidP="00E44DFC">
      <w:pPr>
        <w:rPr>
          <w:rFonts w:ascii="Arial" w:hAnsi="Arial" w:cs="Arial"/>
          <w:color w:val="000000"/>
          <w:shd w:val="clear" w:color="auto" w:fill="FFFFFF"/>
        </w:rPr>
      </w:pPr>
      <w:r w:rsidRPr="00CE4310">
        <w:rPr>
          <w:rFonts w:ascii="Arial" w:hAnsi="Arial" w:cs="Arial"/>
          <w:color w:val="000000"/>
          <w:shd w:val="clear" w:color="auto" w:fill="FFFFFF"/>
        </w:rPr>
        <w:t>- билеты: 33 водопада</w:t>
      </w:r>
    </w:p>
    <w:p w:rsidR="00535331" w:rsidRPr="00CE4310" w:rsidRDefault="00535331" w:rsidP="00E44DFC">
      <w:pPr>
        <w:rPr>
          <w:rFonts w:ascii="Arial" w:hAnsi="Arial" w:cs="Arial"/>
          <w:color w:val="000000"/>
          <w:shd w:val="clear" w:color="auto" w:fill="FFFFFF"/>
        </w:rPr>
      </w:pPr>
    </w:p>
    <w:p w:rsidR="00535331" w:rsidRPr="00CE4310" w:rsidRDefault="00535331" w:rsidP="00E44DFC">
      <w:pPr>
        <w:rPr>
          <w:rFonts w:ascii="Arial" w:hAnsi="Arial" w:cs="Arial"/>
          <w:b/>
          <w:color w:val="000000"/>
          <w:shd w:val="clear" w:color="auto" w:fill="FFFFFF"/>
        </w:rPr>
      </w:pPr>
      <w:r w:rsidRPr="00CE4310">
        <w:rPr>
          <w:rFonts w:ascii="Arial" w:hAnsi="Arial" w:cs="Arial"/>
          <w:b/>
          <w:color w:val="000000"/>
          <w:shd w:val="clear" w:color="auto" w:fill="FFFFFF"/>
        </w:rPr>
        <w:t>Дополнительно оплачивается:</w:t>
      </w:r>
    </w:p>
    <w:p w:rsidR="00535331" w:rsidRPr="00CE4310" w:rsidRDefault="00535331" w:rsidP="00E44DFC">
      <w:pPr>
        <w:rPr>
          <w:rFonts w:ascii="Arial" w:hAnsi="Arial" w:cs="Arial"/>
          <w:color w:val="000000"/>
          <w:shd w:val="clear" w:color="auto" w:fill="FFFFFF"/>
        </w:rPr>
      </w:pPr>
      <w:r w:rsidRPr="00CE4310">
        <w:rPr>
          <w:rFonts w:ascii="Arial" w:hAnsi="Arial" w:cs="Arial"/>
          <w:color w:val="000000"/>
          <w:shd w:val="clear" w:color="auto" w:fill="FFFFFF"/>
        </w:rPr>
        <w:t xml:space="preserve">- канатная дорога: взрослый от 1500 - 1800 руб., детский  950 руб., </w:t>
      </w:r>
    </w:p>
    <w:p w:rsidR="00535331" w:rsidRDefault="00535331" w:rsidP="0011152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FF0000"/>
          <w:sz w:val="40"/>
        </w:rPr>
      </w:pPr>
      <w:r w:rsidRPr="00CE4310">
        <w:rPr>
          <w:rFonts w:ascii="Arial" w:hAnsi="Arial" w:cs="Arial"/>
          <w:color w:val="000000"/>
          <w:shd w:val="clear" w:color="auto" w:fill="FFFFFF"/>
        </w:rPr>
        <w:t>- электрокары в олимпийском парке 250 руб.</w:t>
      </w:r>
    </w:p>
    <w:p w:rsidR="00535331" w:rsidRDefault="00535331" w:rsidP="00111522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FF0000"/>
          <w:sz w:val="40"/>
        </w:rPr>
      </w:pPr>
    </w:p>
    <w:p w:rsidR="00535331" w:rsidRPr="006E1735" w:rsidRDefault="00535331" w:rsidP="00111522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</w:rPr>
      </w:pPr>
      <w:r w:rsidRPr="006E1735">
        <w:rPr>
          <w:rFonts w:ascii="Arial" w:hAnsi="Arial" w:cs="Arial"/>
          <w:b/>
        </w:rPr>
        <w:t xml:space="preserve">Стоимость тура: </w:t>
      </w:r>
      <w:r w:rsidRPr="006E1735">
        <w:rPr>
          <w:rFonts w:ascii="Arial" w:hAnsi="Arial" w:cs="Arial"/>
          <w:b/>
          <w:sz w:val="28"/>
          <w:szCs w:val="28"/>
        </w:rPr>
        <w:t>10 500</w:t>
      </w:r>
      <w:r w:rsidRPr="006E173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руб/чел</w:t>
      </w:r>
    </w:p>
    <w:p w:rsidR="00535331" w:rsidRPr="006E1735" w:rsidRDefault="00535331" w:rsidP="00111522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6E1735">
        <w:rPr>
          <w:rFonts w:ascii="Arial" w:hAnsi="Arial" w:cs="Arial"/>
          <w:b/>
          <w:i/>
          <w:sz w:val="28"/>
          <w:szCs w:val="28"/>
        </w:rPr>
        <w:t>Хочешь классно отдохнуть - отправляйся с нами в путь !!!!</w:t>
      </w:r>
    </w:p>
    <w:p w:rsidR="00535331" w:rsidRPr="00CE4310" w:rsidRDefault="00535331" w:rsidP="00E44DFC">
      <w:pPr>
        <w:rPr>
          <w:rFonts w:ascii="Arial" w:hAnsi="Arial" w:cs="Arial"/>
          <w:color w:val="000000"/>
          <w:shd w:val="clear" w:color="auto" w:fill="FFFFFF"/>
        </w:rPr>
      </w:pPr>
    </w:p>
    <w:sectPr w:rsidR="00535331" w:rsidRPr="00CE4310" w:rsidSect="00C400D6">
      <w:pgSz w:w="11906" w:h="16838"/>
      <w:pgMar w:top="360" w:right="386" w:bottom="18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BFB"/>
    <w:rsid w:val="0001138C"/>
    <w:rsid w:val="00025F1F"/>
    <w:rsid w:val="000337A9"/>
    <w:rsid w:val="00041C17"/>
    <w:rsid w:val="00053F1F"/>
    <w:rsid w:val="000876BE"/>
    <w:rsid w:val="000D16C7"/>
    <w:rsid w:val="000D31A3"/>
    <w:rsid w:val="00111522"/>
    <w:rsid w:val="00137F8B"/>
    <w:rsid w:val="001517A8"/>
    <w:rsid w:val="001744C6"/>
    <w:rsid w:val="00176C89"/>
    <w:rsid w:val="00180203"/>
    <w:rsid w:val="00194ABE"/>
    <w:rsid w:val="001A7823"/>
    <w:rsid w:val="001B2337"/>
    <w:rsid w:val="001E0794"/>
    <w:rsid w:val="001E7744"/>
    <w:rsid w:val="00233E81"/>
    <w:rsid w:val="002626E1"/>
    <w:rsid w:val="002A3637"/>
    <w:rsid w:val="002A5C73"/>
    <w:rsid w:val="002E1CD4"/>
    <w:rsid w:val="002E32BA"/>
    <w:rsid w:val="002F4FF4"/>
    <w:rsid w:val="002F764B"/>
    <w:rsid w:val="003042DC"/>
    <w:rsid w:val="00346C82"/>
    <w:rsid w:val="00355334"/>
    <w:rsid w:val="00361035"/>
    <w:rsid w:val="00393451"/>
    <w:rsid w:val="00405C45"/>
    <w:rsid w:val="004C1A11"/>
    <w:rsid w:val="004E444E"/>
    <w:rsid w:val="005266B1"/>
    <w:rsid w:val="00530BA9"/>
    <w:rsid w:val="00535331"/>
    <w:rsid w:val="005451EF"/>
    <w:rsid w:val="005556F1"/>
    <w:rsid w:val="005651DE"/>
    <w:rsid w:val="00573209"/>
    <w:rsid w:val="00587E70"/>
    <w:rsid w:val="005D5EF1"/>
    <w:rsid w:val="005E3545"/>
    <w:rsid w:val="00602827"/>
    <w:rsid w:val="00631BF2"/>
    <w:rsid w:val="006537DE"/>
    <w:rsid w:val="00673DD2"/>
    <w:rsid w:val="006848CA"/>
    <w:rsid w:val="00686CDE"/>
    <w:rsid w:val="0069026F"/>
    <w:rsid w:val="0069576D"/>
    <w:rsid w:val="006A6319"/>
    <w:rsid w:val="006E1735"/>
    <w:rsid w:val="00741619"/>
    <w:rsid w:val="007649B7"/>
    <w:rsid w:val="00773F48"/>
    <w:rsid w:val="00784AD0"/>
    <w:rsid w:val="007E11A4"/>
    <w:rsid w:val="007E34E1"/>
    <w:rsid w:val="007E4E04"/>
    <w:rsid w:val="007F4AE6"/>
    <w:rsid w:val="008116C2"/>
    <w:rsid w:val="008A5E12"/>
    <w:rsid w:val="008D2E25"/>
    <w:rsid w:val="00935A25"/>
    <w:rsid w:val="009563AC"/>
    <w:rsid w:val="009641DF"/>
    <w:rsid w:val="009C58BB"/>
    <w:rsid w:val="009D131D"/>
    <w:rsid w:val="009D44EC"/>
    <w:rsid w:val="009E3530"/>
    <w:rsid w:val="009F7B84"/>
    <w:rsid w:val="00A060CC"/>
    <w:rsid w:val="00A15FEA"/>
    <w:rsid w:val="00A53B77"/>
    <w:rsid w:val="00A731DE"/>
    <w:rsid w:val="00A74509"/>
    <w:rsid w:val="00AB05C0"/>
    <w:rsid w:val="00AB355D"/>
    <w:rsid w:val="00AC1235"/>
    <w:rsid w:val="00AC43B6"/>
    <w:rsid w:val="00B20BF9"/>
    <w:rsid w:val="00B61E15"/>
    <w:rsid w:val="00B816CD"/>
    <w:rsid w:val="00BA1BA7"/>
    <w:rsid w:val="00BB3F66"/>
    <w:rsid w:val="00BE6622"/>
    <w:rsid w:val="00C05D41"/>
    <w:rsid w:val="00C07DA7"/>
    <w:rsid w:val="00C268C7"/>
    <w:rsid w:val="00C400D6"/>
    <w:rsid w:val="00C81522"/>
    <w:rsid w:val="00CA3D0A"/>
    <w:rsid w:val="00CB2E01"/>
    <w:rsid w:val="00CB651D"/>
    <w:rsid w:val="00CD1A3A"/>
    <w:rsid w:val="00CE040D"/>
    <w:rsid w:val="00CE4310"/>
    <w:rsid w:val="00CE6BAF"/>
    <w:rsid w:val="00CF67F2"/>
    <w:rsid w:val="00D3245E"/>
    <w:rsid w:val="00D33237"/>
    <w:rsid w:val="00D36FE8"/>
    <w:rsid w:val="00D42F4C"/>
    <w:rsid w:val="00D450D5"/>
    <w:rsid w:val="00D4730E"/>
    <w:rsid w:val="00D6320C"/>
    <w:rsid w:val="00D82BFB"/>
    <w:rsid w:val="00D903AF"/>
    <w:rsid w:val="00DD6291"/>
    <w:rsid w:val="00E1124B"/>
    <w:rsid w:val="00E12852"/>
    <w:rsid w:val="00E44DFC"/>
    <w:rsid w:val="00E92F81"/>
    <w:rsid w:val="00EB3FC5"/>
    <w:rsid w:val="00F070E4"/>
    <w:rsid w:val="00F215E2"/>
    <w:rsid w:val="00F35832"/>
    <w:rsid w:val="00F453F5"/>
    <w:rsid w:val="00F47CB3"/>
    <w:rsid w:val="00F91D44"/>
    <w:rsid w:val="00FF7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319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Стиль2"/>
    <w:basedOn w:val="Normal"/>
    <w:uiPriority w:val="99"/>
    <w:rsid w:val="00AB355D"/>
    <w:pPr>
      <w:spacing w:after="200" w:line="276" w:lineRule="auto"/>
    </w:pPr>
    <w:rPr>
      <w:sz w:val="22"/>
      <w:szCs w:val="22"/>
    </w:rPr>
  </w:style>
  <w:style w:type="paragraph" w:customStyle="1" w:styleId="3">
    <w:name w:val="Стиль3"/>
    <w:basedOn w:val="Normal"/>
    <w:next w:val="Normal"/>
    <w:autoRedefine/>
    <w:uiPriority w:val="99"/>
    <w:rsid w:val="00AB355D"/>
    <w:pPr>
      <w:spacing w:after="200" w:line="276" w:lineRule="auto"/>
      <w:jc w:val="center"/>
    </w:pPr>
    <w:rPr>
      <w:b/>
      <w:sz w:val="22"/>
      <w:szCs w:val="22"/>
    </w:rPr>
  </w:style>
  <w:style w:type="character" w:customStyle="1" w:styleId="ff1">
    <w:name w:val="ff1"/>
    <w:basedOn w:val="DefaultParagraphFont"/>
    <w:uiPriority w:val="99"/>
    <w:rsid w:val="00D82BFB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D82BFB"/>
    <w:rPr>
      <w:rFonts w:cs="Times New Roman"/>
    </w:rPr>
  </w:style>
  <w:style w:type="paragraph" w:styleId="NormalWeb">
    <w:name w:val="Normal (Web)"/>
    <w:basedOn w:val="Normal"/>
    <w:uiPriority w:val="99"/>
    <w:rsid w:val="00D82BF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D82BFB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8116C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Строгий1"/>
    <w:basedOn w:val="DefaultParagraphFont"/>
    <w:uiPriority w:val="99"/>
    <w:rsid w:val="00361035"/>
    <w:rPr>
      <w:rFonts w:cs="Times New Roman"/>
    </w:rPr>
  </w:style>
  <w:style w:type="character" w:styleId="Hyperlink">
    <w:name w:val="Hyperlink"/>
    <w:basedOn w:val="DefaultParagraphFont"/>
    <w:uiPriority w:val="99"/>
    <w:rsid w:val="00602827"/>
    <w:rPr>
      <w:rFonts w:cs="Times New Roman"/>
      <w:color w:val="0000FF"/>
      <w:u w:val="single"/>
    </w:rPr>
  </w:style>
  <w:style w:type="paragraph" w:styleId="Subtitle">
    <w:name w:val="Subtitle"/>
    <w:basedOn w:val="Normal"/>
    <w:link w:val="SubtitleChar"/>
    <w:uiPriority w:val="99"/>
    <w:qFormat/>
    <w:rsid w:val="00602827"/>
    <w:pPr>
      <w:jc w:val="center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E0794"/>
    <w:rPr>
      <w:rFonts w:ascii="Cambria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D632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63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556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6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6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6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https://avatars.mds.yandex.net/get-zen_doc/108343/pub_5c03635071df8e03e10f1b8f_5c0364ba51823903ece50400/scale_120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www.turcentr31.ru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https://pix-feed.com/wp-content/uploads/2020/01/13-17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2</Pages>
  <Words>449</Words>
  <Characters>2561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Горнолыжный  тур на Новый год в  ПРИЭЛЬБРУСЬЕ</dc:title>
  <dc:subject/>
  <dc:creator>Аня</dc:creator>
  <cp:keywords/>
  <dc:description/>
  <cp:lastModifiedBy>Лолита</cp:lastModifiedBy>
  <cp:revision>6</cp:revision>
  <cp:lastPrinted>2020-11-02T10:19:00Z</cp:lastPrinted>
  <dcterms:created xsi:type="dcterms:W3CDTF">2020-11-02T10:20:00Z</dcterms:created>
  <dcterms:modified xsi:type="dcterms:W3CDTF">2020-11-16T09:52:00Z</dcterms:modified>
</cp:coreProperties>
</file>